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35CE" w14:textId="68259B85" w:rsidR="00DE3F50" w:rsidRPr="00DA43B9" w:rsidRDefault="0065257A" w:rsidP="00DE3F50">
      <w:pPr>
        <w:rPr>
          <w:sz w:val="40"/>
        </w:rPr>
      </w:pPr>
      <w:r w:rsidRPr="00DA43B9">
        <w:rPr>
          <w:sz w:val="40"/>
        </w:rPr>
        <w:t>Anmeldeformular</w:t>
      </w:r>
      <w:r w:rsidR="009B02B0" w:rsidRPr="00DA43B9">
        <w:rPr>
          <w:sz w:val="40"/>
        </w:rPr>
        <w:br/>
      </w:r>
      <w:r w:rsidR="00DE3F50" w:rsidRPr="00DA43B9">
        <w:rPr>
          <w:sz w:val="40"/>
        </w:rPr>
        <w:t xml:space="preserve">&amp; </w:t>
      </w:r>
      <w:r w:rsidR="00BC7992" w:rsidRPr="00DA43B9">
        <w:rPr>
          <w:sz w:val="40"/>
        </w:rPr>
        <w:t>Notf</w:t>
      </w:r>
      <w:r w:rsidR="000A6106" w:rsidRPr="00DA43B9">
        <w:rPr>
          <w:sz w:val="40"/>
        </w:rPr>
        <w:t>allblatt</w:t>
      </w:r>
    </w:p>
    <w:p w14:paraId="43181E2D" w14:textId="2F12AA93" w:rsidR="008C5CEE" w:rsidRPr="00CC6BCA" w:rsidRDefault="00CC6BCA" w:rsidP="00DE3F50">
      <w:pPr>
        <w:rPr>
          <w:sz w:val="40"/>
        </w:rPr>
      </w:pPr>
      <w:r>
        <w:rPr>
          <w:sz w:val="40"/>
        </w:rPr>
        <w:t>Sommerlager</w:t>
      </w:r>
      <w:r w:rsidR="0028390C" w:rsidRPr="00DA43B9">
        <w:rPr>
          <w:sz w:val="40"/>
        </w:rPr>
        <w:t xml:space="preserve"> 20</w:t>
      </w:r>
      <w:r w:rsidR="00EB6C28" w:rsidRPr="00DA43B9">
        <w:rPr>
          <w:sz w:val="40"/>
        </w:rPr>
        <w:t>2</w:t>
      </w:r>
      <w:r w:rsidR="009F06FA" w:rsidRPr="00DA43B9">
        <w:rPr>
          <w:sz w:val="40"/>
        </w:rPr>
        <w:t>2</w:t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1417"/>
        <w:gridCol w:w="2835"/>
      </w:tblGrid>
      <w:tr w:rsidR="008C5CEE" w14:paraId="66B8E7AC" w14:textId="26A38DA8" w:rsidTr="00DA43B9">
        <w:trPr>
          <w:trHeight w:val="454"/>
        </w:trPr>
        <w:tc>
          <w:tcPr>
            <w:tcW w:w="9214" w:type="dxa"/>
            <w:gridSpan w:val="4"/>
            <w:vAlign w:val="bottom"/>
          </w:tcPr>
          <w:p w14:paraId="6B7E23B2" w14:textId="1202D5E4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 w:rsidRPr="009F06FA">
              <w:rPr>
                <w:b w:val="0"/>
                <w:bCs w:val="0"/>
                <w:sz w:val="22"/>
                <w:szCs w:val="24"/>
              </w:rPr>
              <w:t>Persönliche Angaben:</w:t>
            </w:r>
          </w:p>
        </w:tc>
      </w:tr>
      <w:tr w:rsidR="008C5CEE" w14:paraId="68E14852" w14:textId="612C504F" w:rsidTr="00DA43B9">
        <w:trPr>
          <w:trHeight w:val="454"/>
        </w:trPr>
        <w:tc>
          <w:tcPr>
            <w:tcW w:w="2127" w:type="dxa"/>
            <w:vAlign w:val="bottom"/>
          </w:tcPr>
          <w:p w14:paraId="5E9C8DDF" w14:textId="2A39649C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 w:rsidRPr="009F06FA">
              <w:rPr>
                <w:b w:val="0"/>
                <w:bCs w:val="0"/>
                <w:sz w:val="22"/>
                <w:szCs w:val="24"/>
              </w:rPr>
              <w:t>Name</w:t>
            </w:r>
            <w:r>
              <w:rPr>
                <w:b w:val="0"/>
                <w:bCs w:val="0"/>
                <w:sz w:val="22"/>
                <w:szCs w:val="24"/>
              </w:rPr>
              <w:t>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3353511E" w14:textId="77777777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6FB7C6E" w14:textId="541E8EA6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Vorname: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7C11CF39" w14:textId="77777777" w:rsidR="008C5CEE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8C5CEE" w14:paraId="4D98C7AA" w14:textId="5247A675" w:rsidTr="00B758D0">
        <w:trPr>
          <w:trHeight w:val="454"/>
        </w:trPr>
        <w:tc>
          <w:tcPr>
            <w:tcW w:w="2127" w:type="dxa"/>
            <w:vAlign w:val="bottom"/>
          </w:tcPr>
          <w:p w14:paraId="25A0731E" w14:textId="3F886B92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Adresse</w:t>
            </w:r>
            <w:r w:rsidR="00B758D0">
              <w:rPr>
                <w:b w:val="0"/>
                <w:bCs w:val="0"/>
                <w:sz w:val="22"/>
                <w:szCs w:val="24"/>
              </w:rPr>
              <w:t xml:space="preserve"> </w:t>
            </w:r>
            <w:r w:rsidR="00B758D0" w:rsidRPr="00937582">
              <w:rPr>
                <w:b w:val="0"/>
                <w:sz w:val="22"/>
                <w:szCs w:val="22"/>
              </w:rPr>
              <w:t>(Hausnr.):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5AADF1" w14:textId="77777777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176D0D02" w14:textId="407238FD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bottom"/>
          </w:tcPr>
          <w:p w14:paraId="21C9ADF3" w14:textId="76A44CDC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8C5CEE" w14:paraId="3D3DF0E6" w14:textId="5122F5C7" w:rsidTr="00B758D0">
        <w:trPr>
          <w:trHeight w:val="454"/>
        </w:trPr>
        <w:tc>
          <w:tcPr>
            <w:tcW w:w="2127" w:type="dxa"/>
            <w:vAlign w:val="bottom"/>
          </w:tcPr>
          <w:p w14:paraId="79309899" w14:textId="04D989E8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PLZ: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5582EF" w14:textId="2301D034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585B2F99" w14:textId="5F2CA481" w:rsidR="008C5CEE" w:rsidRPr="009F06FA" w:rsidRDefault="00B758D0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Wohnort: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453BBD77" w14:textId="77777777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8C5CEE" w14:paraId="2EC24B22" w14:textId="699C7977" w:rsidTr="00DA43B9">
        <w:trPr>
          <w:trHeight w:val="454"/>
        </w:trPr>
        <w:tc>
          <w:tcPr>
            <w:tcW w:w="2127" w:type="dxa"/>
            <w:vAlign w:val="bottom"/>
          </w:tcPr>
          <w:p w14:paraId="6AB17791" w14:textId="7F0527DA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Geburts</w:t>
            </w:r>
            <w:r w:rsidR="00CC6BCA">
              <w:rPr>
                <w:b w:val="0"/>
                <w:bCs w:val="0"/>
                <w:sz w:val="22"/>
                <w:szCs w:val="24"/>
              </w:rPr>
              <w:t>datum</w:t>
            </w:r>
            <w:r>
              <w:rPr>
                <w:b w:val="0"/>
                <w:bCs w:val="0"/>
                <w:sz w:val="22"/>
                <w:szCs w:val="24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3F234B" w14:textId="3D01DB45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544E2EC" w14:textId="19BA619A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32ECBC0C" w14:textId="62606654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8C5CEE" w14:paraId="1439BA1C" w14:textId="3EF6EED4" w:rsidTr="00DA43B9">
        <w:trPr>
          <w:trHeight w:val="454"/>
        </w:trPr>
        <w:tc>
          <w:tcPr>
            <w:tcW w:w="2127" w:type="dxa"/>
            <w:vAlign w:val="bottom"/>
          </w:tcPr>
          <w:p w14:paraId="6EC91132" w14:textId="6EB14F1D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Telefonnummer: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A63086" w14:textId="77777777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2A58DB2" w14:textId="05375435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22350605" w14:textId="4AE0ED5D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8C5CEE" w14:paraId="2A04E670" w14:textId="6734C0D6" w:rsidTr="00DA43B9">
        <w:trPr>
          <w:trHeight w:val="454"/>
        </w:trPr>
        <w:tc>
          <w:tcPr>
            <w:tcW w:w="2127" w:type="dxa"/>
            <w:vAlign w:val="bottom"/>
          </w:tcPr>
          <w:p w14:paraId="418B0E38" w14:textId="77777777" w:rsidR="008C5CEE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bottom"/>
          </w:tcPr>
          <w:p w14:paraId="30BA0292" w14:textId="77777777" w:rsidR="008C5CEE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0EAD50E4" w14:textId="06E4D829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6DD6B578" w14:textId="4EA1094B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8C5CEE" w14:paraId="4B1C3EE5" w14:textId="60FCB3BA" w:rsidTr="00DA43B9">
        <w:trPr>
          <w:trHeight w:val="454"/>
        </w:trPr>
        <w:tc>
          <w:tcPr>
            <w:tcW w:w="9214" w:type="dxa"/>
            <w:gridSpan w:val="4"/>
            <w:vAlign w:val="bottom"/>
          </w:tcPr>
          <w:p w14:paraId="5987DF94" w14:textId="1C85F2CB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 xml:space="preserve">Angaben </w:t>
            </w:r>
            <w:r w:rsidR="00937582">
              <w:rPr>
                <w:b w:val="0"/>
                <w:bCs w:val="0"/>
                <w:sz w:val="22"/>
                <w:szCs w:val="24"/>
              </w:rPr>
              <w:t>Eltern</w:t>
            </w:r>
            <w:r>
              <w:rPr>
                <w:b w:val="0"/>
                <w:bCs w:val="0"/>
                <w:sz w:val="22"/>
                <w:szCs w:val="24"/>
              </w:rPr>
              <w:t xml:space="preserve">: </w:t>
            </w:r>
          </w:p>
        </w:tc>
      </w:tr>
      <w:tr w:rsidR="008C5CEE" w14:paraId="4DDB3082" w14:textId="4C991804" w:rsidTr="00DB3810">
        <w:trPr>
          <w:trHeight w:val="454"/>
        </w:trPr>
        <w:tc>
          <w:tcPr>
            <w:tcW w:w="2127" w:type="dxa"/>
            <w:vAlign w:val="bottom"/>
          </w:tcPr>
          <w:p w14:paraId="49FE25CE" w14:textId="417A6ABC" w:rsidR="008C5CEE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Name: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243FEFCE" w14:textId="77777777" w:rsidR="008C5CEE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35FD34B1" w14:textId="0885963C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283B36D5" w14:textId="2480B717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8C5CEE" w14:paraId="0B08D673" w14:textId="02B35A01" w:rsidTr="00DB3810">
        <w:trPr>
          <w:trHeight w:val="454"/>
        </w:trPr>
        <w:tc>
          <w:tcPr>
            <w:tcW w:w="2127" w:type="dxa"/>
            <w:vAlign w:val="bottom"/>
          </w:tcPr>
          <w:p w14:paraId="0D40F251" w14:textId="21D53F39" w:rsidR="008C5CEE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Telefonnummer: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373E2A" w14:textId="2F6E1CD0" w:rsidR="008C5CEE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1417" w:type="dxa"/>
            <w:vAlign w:val="bottom"/>
          </w:tcPr>
          <w:p w14:paraId="0F9CBCEF" w14:textId="469DBBB7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  <w:tc>
          <w:tcPr>
            <w:tcW w:w="2835" w:type="dxa"/>
            <w:vAlign w:val="bottom"/>
          </w:tcPr>
          <w:p w14:paraId="35909CEC" w14:textId="1866F0FB" w:rsidR="008C5CEE" w:rsidRPr="009F06FA" w:rsidRDefault="008C5CEE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  <w:tr w:rsidR="00DB3810" w14:paraId="36AEE436" w14:textId="07E0EB4C" w:rsidTr="00DB3810">
        <w:trPr>
          <w:trHeight w:val="454"/>
        </w:trPr>
        <w:tc>
          <w:tcPr>
            <w:tcW w:w="2127" w:type="dxa"/>
            <w:vAlign w:val="bottom"/>
          </w:tcPr>
          <w:p w14:paraId="2EBA2C98" w14:textId="29AF2910" w:rsidR="00DB3810" w:rsidRDefault="00DB3810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  <w:r>
              <w:rPr>
                <w:b w:val="0"/>
                <w:bCs w:val="0"/>
                <w:sz w:val="22"/>
                <w:szCs w:val="24"/>
              </w:rPr>
              <w:t>E-Mail:</w:t>
            </w:r>
          </w:p>
        </w:tc>
        <w:tc>
          <w:tcPr>
            <w:tcW w:w="7087" w:type="dxa"/>
            <w:gridSpan w:val="3"/>
            <w:tcBorders>
              <w:bottom w:val="single" w:sz="4" w:space="0" w:color="auto"/>
            </w:tcBorders>
            <w:vAlign w:val="bottom"/>
          </w:tcPr>
          <w:p w14:paraId="5AAF79C1" w14:textId="5BAB61A1" w:rsidR="00DB3810" w:rsidRPr="009F06FA" w:rsidRDefault="00DB3810" w:rsidP="008C5CEE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b w:val="0"/>
                <w:bCs w:val="0"/>
                <w:sz w:val="22"/>
                <w:szCs w:val="24"/>
              </w:rPr>
            </w:pPr>
          </w:p>
        </w:tc>
      </w:tr>
    </w:tbl>
    <w:p w14:paraId="381C3EF5" w14:textId="7A269FF1" w:rsidR="00DE3F50" w:rsidRDefault="004B7591" w:rsidP="006E1302">
      <w:pPr>
        <w:pStyle w:val="DocUeberschrift1"/>
        <w:tabs>
          <w:tab w:val="left" w:pos="730"/>
          <w:tab w:val="left" w:pos="2127"/>
        </w:tabs>
        <w:jc w:val="left"/>
        <w:rPr>
          <w:rFonts w:ascii="Agency FB" w:hAnsi="Agency FB"/>
          <w:sz w:val="22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07C9E2" wp14:editId="5F52E406">
            <wp:simplePos x="0" y="0"/>
            <wp:positionH relativeFrom="column">
              <wp:posOffset>3528295</wp:posOffset>
            </wp:positionH>
            <wp:positionV relativeFrom="paragraph">
              <wp:posOffset>107983</wp:posOffset>
            </wp:positionV>
            <wp:extent cx="2532470" cy="1482017"/>
            <wp:effectExtent l="0" t="0" r="1270" b="4445"/>
            <wp:wrapNone/>
            <wp:docPr id="1" name="Grafik 1" descr="Gruppenunterkunft Maria in der Au, Unterschächen, Schwe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penunterkunft Maria in der Au, Unterschächen, Schweiz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1" b="7056"/>
                    <a:stretch/>
                  </pic:blipFill>
                  <pic:spPr bwMode="auto">
                    <a:xfrm>
                      <a:off x="0" y="0"/>
                      <a:ext cx="2532470" cy="148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BF3D5" w14:textId="7C489DDE" w:rsidR="00CC6BCA" w:rsidRDefault="00CC6BCA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Allgemeinte Informationen</w:t>
      </w:r>
    </w:p>
    <w:p w14:paraId="08DD3C66" w14:textId="0E2E0D59" w:rsidR="00CC6BCA" w:rsidRDefault="00CC6BCA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Lagerort:</w:t>
      </w:r>
    </w:p>
    <w:p w14:paraId="17C2D7F1" w14:textId="67391CE9" w:rsidR="00CC6BCA" w:rsidRDefault="00CC6BCA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Maria in der Au</w:t>
      </w:r>
    </w:p>
    <w:p w14:paraId="2EB33381" w14:textId="77777777" w:rsidR="00CC6BCA" w:rsidRDefault="00CC6BCA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proofErr w:type="spellStart"/>
      <w:r w:rsidRPr="00CC6BCA">
        <w:rPr>
          <w:b w:val="0"/>
          <w:sz w:val="22"/>
          <w:szCs w:val="22"/>
        </w:rPr>
        <w:t>Brunnital</w:t>
      </w:r>
      <w:proofErr w:type="spellEnd"/>
      <w:r w:rsidRPr="00CC6BCA">
        <w:rPr>
          <w:b w:val="0"/>
          <w:sz w:val="22"/>
          <w:szCs w:val="22"/>
        </w:rPr>
        <w:t xml:space="preserve"> 2/4</w:t>
      </w:r>
    </w:p>
    <w:p w14:paraId="1517150D" w14:textId="2BCB9F3A" w:rsidR="00CC6BCA" w:rsidRDefault="00CC6BCA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CC6BCA">
        <w:rPr>
          <w:b w:val="0"/>
          <w:sz w:val="22"/>
          <w:szCs w:val="22"/>
        </w:rPr>
        <w:t>6465 Unterschächen</w:t>
      </w:r>
    </w:p>
    <w:p w14:paraId="3DA832DC" w14:textId="77777777" w:rsidR="00CC6BCA" w:rsidRDefault="00CC6BCA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3429B633" w14:textId="78B40400" w:rsidR="002C0323" w:rsidRPr="00937582" w:rsidRDefault="002C0323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Finanzielles: </w:t>
      </w:r>
    </w:p>
    <w:p w14:paraId="514F66EF" w14:textId="2D0A6B4A" w:rsidR="002C0323" w:rsidRPr="00937582" w:rsidRDefault="002C0323" w:rsidP="002C0323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Der Lagerbeitrag pro Teilnehmer beträgt CHF </w:t>
      </w:r>
      <w:r w:rsidR="00CC6BCA">
        <w:rPr>
          <w:b w:val="0"/>
          <w:sz w:val="22"/>
          <w:szCs w:val="22"/>
        </w:rPr>
        <w:t>2</w:t>
      </w:r>
      <w:r w:rsidRPr="00937582">
        <w:rPr>
          <w:b w:val="0"/>
          <w:sz w:val="22"/>
          <w:szCs w:val="22"/>
        </w:rPr>
        <w:t>60.</w:t>
      </w:r>
    </w:p>
    <w:p w14:paraId="62CD9FB8" w14:textId="0BFE6DB9" w:rsidR="002C0323" w:rsidRPr="00937582" w:rsidRDefault="002C0323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1705E51C" w14:textId="080F66EE" w:rsidR="002C0323" w:rsidRPr="00937582" w:rsidRDefault="002C0323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Ist es Ihnen aus finanziellen Gründen nicht möglich, Ihre Kinder am Lager teilnehmen zu lassen, wenden Sie sich bitte an das Pfarreiamt. (Andrea Richner, 079 666 68 32). </w:t>
      </w:r>
    </w:p>
    <w:p w14:paraId="52F9D131" w14:textId="77777777" w:rsidR="002C0323" w:rsidRPr="00937582" w:rsidRDefault="002C0323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4898D85B" w14:textId="24A2E06F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Hiermit melde ich mein Kind verbindlich für das</w:t>
      </w:r>
      <w:r w:rsidR="00CC6BCA">
        <w:rPr>
          <w:b w:val="0"/>
          <w:sz w:val="22"/>
          <w:szCs w:val="22"/>
        </w:rPr>
        <w:t xml:space="preserve"> Sommerlager</w:t>
      </w:r>
      <w:r w:rsidR="0028390C" w:rsidRPr="00937582">
        <w:rPr>
          <w:b w:val="0"/>
          <w:sz w:val="22"/>
          <w:szCs w:val="22"/>
        </w:rPr>
        <w:t xml:space="preserve"> vo</w:t>
      </w:r>
      <w:r w:rsidR="00C87CD6">
        <w:rPr>
          <w:b w:val="0"/>
          <w:sz w:val="22"/>
          <w:szCs w:val="22"/>
        </w:rPr>
        <w:t>n</w:t>
      </w:r>
      <w:r w:rsidR="00A25644" w:rsidRPr="00937582">
        <w:rPr>
          <w:b w:val="0"/>
          <w:sz w:val="22"/>
          <w:szCs w:val="22"/>
        </w:rPr>
        <w:t xml:space="preserve"> </w:t>
      </w:r>
      <w:r w:rsidR="008B316B">
        <w:rPr>
          <w:b w:val="0"/>
          <w:sz w:val="22"/>
          <w:szCs w:val="22"/>
        </w:rPr>
        <w:t>09. Juli</w:t>
      </w:r>
      <w:r w:rsidR="0028390C" w:rsidRPr="00937582">
        <w:rPr>
          <w:b w:val="0"/>
          <w:sz w:val="22"/>
          <w:szCs w:val="22"/>
        </w:rPr>
        <w:t xml:space="preserve"> bis </w:t>
      </w:r>
      <w:r w:rsidR="008B316B">
        <w:rPr>
          <w:b w:val="0"/>
          <w:sz w:val="22"/>
          <w:szCs w:val="22"/>
        </w:rPr>
        <w:t>16</w:t>
      </w:r>
      <w:r w:rsidRPr="00937582">
        <w:rPr>
          <w:b w:val="0"/>
          <w:sz w:val="22"/>
          <w:szCs w:val="22"/>
        </w:rPr>
        <w:t xml:space="preserve">. </w:t>
      </w:r>
      <w:r w:rsidR="008B316B">
        <w:rPr>
          <w:b w:val="0"/>
          <w:sz w:val="22"/>
          <w:szCs w:val="22"/>
        </w:rPr>
        <w:t xml:space="preserve">Juli </w:t>
      </w:r>
      <w:r w:rsidR="00C30936" w:rsidRPr="00937582">
        <w:rPr>
          <w:b w:val="0"/>
          <w:sz w:val="22"/>
          <w:szCs w:val="22"/>
        </w:rPr>
        <w:t>20</w:t>
      </w:r>
      <w:r w:rsidR="00EB6C28" w:rsidRPr="00937582">
        <w:rPr>
          <w:b w:val="0"/>
          <w:sz w:val="22"/>
          <w:szCs w:val="22"/>
        </w:rPr>
        <w:t>2</w:t>
      </w:r>
      <w:r w:rsidR="00C87CD6">
        <w:rPr>
          <w:b w:val="0"/>
          <w:sz w:val="22"/>
          <w:szCs w:val="22"/>
        </w:rPr>
        <w:t>2</w:t>
      </w:r>
      <w:r w:rsidR="00C30936" w:rsidRPr="00937582">
        <w:rPr>
          <w:b w:val="0"/>
          <w:sz w:val="22"/>
          <w:szCs w:val="22"/>
        </w:rPr>
        <w:t xml:space="preserve"> </w:t>
      </w:r>
      <w:r w:rsidRPr="00937582">
        <w:rPr>
          <w:b w:val="0"/>
          <w:sz w:val="22"/>
          <w:szCs w:val="22"/>
        </w:rPr>
        <w:t>an.</w:t>
      </w:r>
    </w:p>
    <w:p w14:paraId="2AB0F845" w14:textId="77777777" w:rsidR="00AF194B" w:rsidRPr="00A95DB6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rFonts w:ascii="Footlight MT Light" w:hAnsi="Footlight MT Light"/>
          <w:b w:val="0"/>
          <w:sz w:val="22"/>
          <w:szCs w:val="22"/>
        </w:rPr>
      </w:pPr>
    </w:p>
    <w:p w14:paraId="62314768" w14:textId="77777777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Ort und Datum:</w:t>
      </w:r>
      <w:r w:rsidRPr="00937582">
        <w:rPr>
          <w:b w:val="0"/>
          <w:sz w:val="22"/>
          <w:szCs w:val="22"/>
        </w:rPr>
        <w:tab/>
        <w:t>________________________________________________________________</w:t>
      </w:r>
    </w:p>
    <w:p w14:paraId="178D408B" w14:textId="77777777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20F1CD38" w14:textId="77777777" w:rsidR="00AF194B" w:rsidRPr="00937582" w:rsidRDefault="006E1302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Unterschrift Eltern:</w:t>
      </w:r>
      <w:r w:rsidR="00AF194B" w:rsidRPr="00937582">
        <w:rPr>
          <w:b w:val="0"/>
          <w:sz w:val="22"/>
          <w:szCs w:val="22"/>
        </w:rPr>
        <w:t xml:space="preserve"> </w:t>
      </w:r>
      <w:r w:rsidR="00AF194B"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>________________________________________________________________</w:t>
      </w:r>
    </w:p>
    <w:p w14:paraId="775AA413" w14:textId="77777777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6B5558B9" w14:textId="51BC9C76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Bitte senden Sie das Anmeldeformular und das Notfallblatt bis </w:t>
      </w:r>
      <w:r w:rsidR="00060B41" w:rsidRPr="00937582">
        <w:rPr>
          <w:b w:val="0"/>
          <w:sz w:val="22"/>
          <w:szCs w:val="22"/>
        </w:rPr>
        <w:t xml:space="preserve">spätestens </w:t>
      </w:r>
      <w:r w:rsidR="008B316B">
        <w:rPr>
          <w:b w:val="0"/>
          <w:sz w:val="22"/>
          <w:szCs w:val="22"/>
        </w:rPr>
        <w:t>17. Juni</w:t>
      </w:r>
      <w:r w:rsidR="000B26DF" w:rsidRPr="00937582">
        <w:rPr>
          <w:b w:val="0"/>
          <w:sz w:val="22"/>
          <w:szCs w:val="22"/>
        </w:rPr>
        <w:t xml:space="preserve"> 202</w:t>
      </w:r>
      <w:r w:rsidR="008B316B">
        <w:rPr>
          <w:b w:val="0"/>
          <w:sz w:val="22"/>
          <w:szCs w:val="22"/>
        </w:rPr>
        <w:t>2</w:t>
      </w:r>
      <w:r w:rsidR="0028390C" w:rsidRPr="00937582">
        <w:rPr>
          <w:b w:val="0"/>
          <w:sz w:val="22"/>
          <w:szCs w:val="22"/>
        </w:rPr>
        <w:t xml:space="preserve"> </w:t>
      </w:r>
      <w:r w:rsidR="006E1302" w:rsidRPr="00937582">
        <w:rPr>
          <w:b w:val="0"/>
          <w:sz w:val="22"/>
          <w:szCs w:val="22"/>
        </w:rPr>
        <w:t>z</w:t>
      </w:r>
      <w:r w:rsidRPr="00937582">
        <w:rPr>
          <w:b w:val="0"/>
          <w:sz w:val="22"/>
          <w:szCs w:val="22"/>
        </w:rPr>
        <w:t xml:space="preserve">urück an die Lagerleitung: </w:t>
      </w:r>
    </w:p>
    <w:p w14:paraId="443999BB" w14:textId="77777777" w:rsidR="00AF194B" w:rsidRPr="00937582" w:rsidRDefault="00AF194B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</w:p>
    <w:p w14:paraId="27ABCB0A" w14:textId="6FE323E4" w:rsidR="0028390C" w:rsidRPr="00937582" w:rsidRDefault="00F6130C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Dóra Molnár</w:t>
      </w:r>
    </w:p>
    <w:p w14:paraId="77E4C6C1" w14:textId="1B1FCE12" w:rsidR="00F6130C" w:rsidRPr="00937582" w:rsidRDefault="00F6130C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Risegg 9</w:t>
      </w:r>
    </w:p>
    <w:p w14:paraId="2E313C77" w14:textId="2B0D7776" w:rsidR="00F6130C" w:rsidRPr="00937582" w:rsidRDefault="00F6130C" w:rsidP="00A95DB6">
      <w:pPr>
        <w:pStyle w:val="DocUeberschrift1"/>
        <w:tabs>
          <w:tab w:val="left" w:pos="730"/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9422 Staad</w:t>
      </w:r>
    </w:p>
    <w:p w14:paraId="2582A45F" w14:textId="77777777" w:rsidR="008B316B" w:rsidRDefault="00F6130C">
      <w:pPr>
        <w:rPr>
          <w:rFonts w:ascii="Agency FB" w:hAnsi="Agency FB"/>
          <w:b/>
          <w:sz w:val="22"/>
        </w:rPr>
      </w:pPr>
      <w:r w:rsidRPr="00937582">
        <w:rPr>
          <w:sz w:val="22"/>
          <w:szCs w:val="22"/>
        </w:rPr>
        <w:t>dora.molnar</w:t>
      </w:r>
      <w:r w:rsidR="00EA3BAC" w:rsidRPr="00937582">
        <w:rPr>
          <w:sz w:val="22"/>
          <w:szCs w:val="22"/>
        </w:rPr>
        <w:t>@jublabuechberg.ch / 07</w:t>
      </w:r>
      <w:r w:rsidRPr="00937582">
        <w:rPr>
          <w:sz w:val="22"/>
          <w:szCs w:val="22"/>
        </w:rPr>
        <w:t>6 743 09 59</w:t>
      </w:r>
      <w:r w:rsidR="002C0323" w:rsidRPr="00C060C7">
        <w:rPr>
          <w:rFonts w:ascii="Agency FB" w:hAnsi="Agency FB"/>
          <w:sz w:val="22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2737"/>
        <w:gridCol w:w="1417"/>
        <w:gridCol w:w="2835"/>
      </w:tblGrid>
      <w:tr w:rsidR="00B758D0" w14:paraId="222B2507" w14:textId="1EA026C7" w:rsidTr="00117F9B">
        <w:trPr>
          <w:trHeight w:val="454"/>
        </w:trPr>
        <w:tc>
          <w:tcPr>
            <w:tcW w:w="9214" w:type="dxa"/>
            <w:gridSpan w:val="4"/>
            <w:vAlign w:val="bottom"/>
          </w:tcPr>
          <w:p w14:paraId="00FC684E" w14:textId="68B79BD5" w:rsidR="00B758D0" w:rsidRPr="00937582" w:rsidRDefault="00B758D0" w:rsidP="00117F9B">
            <w:pPr>
              <w:pStyle w:val="DocUeberschrift1"/>
              <w:tabs>
                <w:tab w:val="left" w:pos="730"/>
                <w:tab w:val="left" w:pos="2127"/>
              </w:tabs>
              <w:jc w:val="left"/>
              <w:rPr>
                <w:rFonts w:cs="Arial"/>
                <w:kern w:val="3"/>
                <w:sz w:val="22"/>
                <w:szCs w:val="22"/>
                <w:lang w:eastAsia="zh-CN"/>
              </w:rPr>
            </w:pPr>
            <w:r w:rsidRPr="00937582">
              <w:rPr>
                <w:rFonts w:cs="Arial"/>
                <w:kern w:val="3"/>
                <w:sz w:val="22"/>
                <w:szCs w:val="22"/>
                <w:lang w:eastAsia="zh-CN"/>
              </w:rPr>
              <w:lastRenderedPageBreak/>
              <w:t xml:space="preserve">Kontaktadresse </w:t>
            </w:r>
            <w:r w:rsidRPr="00937582">
              <w:rPr>
                <w:rFonts w:cs="Arial"/>
                <w:b w:val="0"/>
                <w:kern w:val="3"/>
                <w:sz w:val="22"/>
                <w:szCs w:val="22"/>
                <w:lang w:eastAsia="zh-CN"/>
              </w:rPr>
              <w:t xml:space="preserve">(während des Lagers erreichbar): </w:t>
            </w:r>
          </w:p>
        </w:tc>
      </w:tr>
      <w:tr w:rsidR="00B758D0" w14:paraId="3C2981C7" w14:textId="6E3A1ACD" w:rsidTr="00117F9B">
        <w:trPr>
          <w:trHeight w:val="454"/>
        </w:trPr>
        <w:tc>
          <w:tcPr>
            <w:tcW w:w="2225" w:type="dxa"/>
            <w:vAlign w:val="bottom"/>
          </w:tcPr>
          <w:p w14:paraId="6C384911" w14:textId="29B8CB7B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>
              <w:rPr>
                <w:sz w:val="22"/>
                <w:szCs w:val="22"/>
              </w:rPr>
              <w:t>N</w:t>
            </w:r>
            <w:r w:rsidRPr="00937582">
              <w:rPr>
                <w:sz w:val="22"/>
                <w:szCs w:val="22"/>
              </w:rPr>
              <w:t>ame:</w:t>
            </w:r>
          </w:p>
        </w:tc>
        <w:tc>
          <w:tcPr>
            <w:tcW w:w="2737" w:type="dxa"/>
            <w:tcBorders>
              <w:bottom w:val="single" w:sz="4" w:space="0" w:color="auto"/>
            </w:tcBorders>
            <w:vAlign w:val="bottom"/>
          </w:tcPr>
          <w:p w14:paraId="465814F9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5DD9E17E" w14:textId="3816A4A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B758D0">
              <w:rPr>
                <w:sz w:val="22"/>
                <w:szCs w:val="22"/>
              </w:rPr>
              <w:t>Vorname: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46231998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334D37CE" w14:textId="4B99A99F" w:rsidTr="00117F9B">
        <w:trPr>
          <w:trHeight w:val="454"/>
        </w:trPr>
        <w:tc>
          <w:tcPr>
            <w:tcW w:w="2225" w:type="dxa"/>
            <w:vAlign w:val="bottom"/>
          </w:tcPr>
          <w:p w14:paraId="1F6489A9" w14:textId="1286D0DA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Adresse (Hausnr.):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1CE1E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16116F65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bottom"/>
          </w:tcPr>
          <w:p w14:paraId="610D0496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140BB5D4" w14:textId="4B75E7CD" w:rsidTr="001D5119">
        <w:trPr>
          <w:trHeight w:val="454"/>
        </w:trPr>
        <w:tc>
          <w:tcPr>
            <w:tcW w:w="2225" w:type="dxa"/>
            <w:vAlign w:val="bottom"/>
          </w:tcPr>
          <w:p w14:paraId="3462AAAF" w14:textId="13F78C33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PLZ: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3AD50A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1CA22540" w14:textId="59045718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>
              <w:rPr>
                <w:sz w:val="22"/>
                <w:szCs w:val="22"/>
              </w:rPr>
              <w:t>O</w:t>
            </w:r>
            <w:r w:rsidRPr="00937582">
              <w:rPr>
                <w:sz w:val="22"/>
                <w:szCs w:val="22"/>
              </w:rPr>
              <w:t>rt: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054A803D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2653E46F" w14:textId="2C186612" w:rsidTr="001D5119">
        <w:trPr>
          <w:trHeight w:val="454"/>
        </w:trPr>
        <w:tc>
          <w:tcPr>
            <w:tcW w:w="2225" w:type="dxa"/>
            <w:vAlign w:val="bottom"/>
          </w:tcPr>
          <w:p w14:paraId="7E9A119A" w14:textId="21C5DD85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Telefonnummer: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A23EE6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04C77976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bottom"/>
          </w:tcPr>
          <w:p w14:paraId="3F109C67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067B45C0" w14:textId="7B4CE96A" w:rsidTr="00117F9B">
        <w:trPr>
          <w:trHeight w:val="454"/>
        </w:trPr>
        <w:tc>
          <w:tcPr>
            <w:tcW w:w="9214" w:type="dxa"/>
            <w:gridSpan w:val="4"/>
            <w:vAlign w:val="bottom"/>
          </w:tcPr>
          <w:p w14:paraId="50A38B15" w14:textId="4688F8AE" w:rsidR="00B758D0" w:rsidRPr="00937582" w:rsidRDefault="00B758D0" w:rsidP="00117F9B">
            <w:pPr>
              <w:pStyle w:val="DocUeberschrift1"/>
              <w:tabs>
                <w:tab w:val="left" w:pos="2127"/>
              </w:tabs>
              <w:jc w:val="left"/>
              <w:rPr>
                <w:sz w:val="22"/>
                <w:szCs w:val="22"/>
              </w:rPr>
            </w:pPr>
            <w:r w:rsidRPr="00937582">
              <w:rPr>
                <w:sz w:val="22"/>
                <w:szCs w:val="22"/>
              </w:rPr>
              <w:t xml:space="preserve">Versicherungen </w:t>
            </w:r>
            <w:r w:rsidRPr="00937582">
              <w:rPr>
                <w:b w:val="0"/>
                <w:sz w:val="22"/>
                <w:szCs w:val="22"/>
              </w:rPr>
              <w:t>(Versicherungsgesellschaft eintragen):</w:t>
            </w:r>
          </w:p>
        </w:tc>
      </w:tr>
      <w:tr w:rsidR="00B758D0" w14:paraId="4B4568C8" w14:textId="2D1B7CF9" w:rsidTr="00117F9B">
        <w:trPr>
          <w:trHeight w:val="454"/>
        </w:trPr>
        <w:tc>
          <w:tcPr>
            <w:tcW w:w="9214" w:type="dxa"/>
            <w:gridSpan w:val="4"/>
            <w:vAlign w:val="bottom"/>
          </w:tcPr>
          <w:p w14:paraId="129615DB" w14:textId="066FACD0" w:rsidR="00B758D0" w:rsidRPr="00937582" w:rsidRDefault="00B758D0" w:rsidP="00117F9B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>Die Versicherung ist Sache der Teilnehmenden! Diese Angaben sind für uns sehr wichtig!</w:t>
            </w:r>
          </w:p>
        </w:tc>
      </w:tr>
      <w:tr w:rsidR="00B56EE6" w14:paraId="40EF1894" w14:textId="22D12B48" w:rsidTr="0021604B">
        <w:trPr>
          <w:trHeight w:val="454"/>
        </w:trPr>
        <w:tc>
          <w:tcPr>
            <w:tcW w:w="2225" w:type="dxa"/>
            <w:vAlign w:val="bottom"/>
          </w:tcPr>
          <w:p w14:paraId="663A187F" w14:textId="68E134F1" w:rsidR="00B56EE6" w:rsidRDefault="00B56EE6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Unfallversicherung:</w:t>
            </w:r>
          </w:p>
        </w:tc>
        <w:tc>
          <w:tcPr>
            <w:tcW w:w="6989" w:type="dxa"/>
            <w:gridSpan w:val="3"/>
            <w:tcBorders>
              <w:bottom w:val="single" w:sz="4" w:space="0" w:color="auto"/>
            </w:tcBorders>
            <w:vAlign w:val="bottom"/>
          </w:tcPr>
          <w:p w14:paraId="4D762FE3" w14:textId="77777777" w:rsidR="00B56EE6" w:rsidRDefault="00B56EE6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56EE6" w14:paraId="02679A76" w14:textId="4A180349" w:rsidTr="00B56EE6">
        <w:trPr>
          <w:trHeight w:val="454"/>
        </w:trPr>
        <w:tc>
          <w:tcPr>
            <w:tcW w:w="2225" w:type="dxa"/>
            <w:vAlign w:val="bottom"/>
          </w:tcPr>
          <w:p w14:paraId="1336F66F" w14:textId="2D4F2DCE" w:rsidR="00B56EE6" w:rsidRDefault="00B56EE6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Krankenkasse:</w:t>
            </w:r>
          </w:p>
        </w:tc>
        <w:tc>
          <w:tcPr>
            <w:tcW w:w="698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42EFF9" w14:textId="77777777" w:rsidR="00B56EE6" w:rsidRDefault="00B56EE6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56EE6" w14:paraId="038FD25B" w14:textId="20FCDEE1" w:rsidTr="00B56EE6">
        <w:trPr>
          <w:trHeight w:val="454"/>
        </w:trPr>
        <w:tc>
          <w:tcPr>
            <w:tcW w:w="2225" w:type="dxa"/>
            <w:vAlign w:val="bottom"/>
          </w:tcPr>
          <w:p w14:paraId="4081B737" w14:textId="2A3C3236" w:rsidR="00B56EE6" w:rsidRDefault="00B56EE6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Haftpflicht:</w:t>
            </w:r>
          </w:p>
        </w:tc>
        <w:tc>
          <w:tcPr>
            <w:tcW w:w="698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FF12CA" w14:textId="77777777" w:rsidR="00B56EE6" w:rsidRDefault="00B56EE6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04702729" w14:textId="178099F0" w:rsidTr="00117F9B">
        <w:trPr>
          <w:trHeight w:val="454"/>
        </w:trPr>
        <w:tc>
          <w:tcPr>
            <w:tcW w:w="9214" w:type="dxa"/>
            <w:gridSpan w:val="4"/>
            <w:vAlign w:val="bottom"/>
          </w:tcPr>
          <w:p w14:paraId="3B9E5BC3" w14:textId="4D45B317" w:rsidR="00B758D0" w:rsidRPr="00937582" w:rsidRDefault="00B758D0" w:rsidP="00117F9B">
            <w:pPr>
              <w:pStyle w:val="DocUeberschrift1"/>
              <w:tabs>
                <w:tab w:val="left" w:pos="2127"/>
              </w:tabs>
              <w:jc w:val="left"/>
              <w:rPr>
                <w:sz w:val="22"/>
                <w:szCs w:val="22"/>
              </w:rPr>
            </w:pPr>
            <w:r w:rsidRPr="00937582">
              <w:rPr>
                <w:sz w:val="22"/>
                <w:szCs w:val="22"/>
              </w:rPr>
              <w:t xml:space="preserve">Gesundheitliche Informationen: </w:t>
            </w:r>
          </w:p>
        </w:tc>
      </w:tr>
      <w:tr w:rsidR="00B758D0" w14:paraId="6A5605A8" w14:textId="45331DEF" w:rsidTr="00117F9B">
        <w:trPr>
          <w:trHeight w:val="454"/>
        </w:trPr>
        <w:tc>
          <w:tcPr>
            <w:tcW w:w="2225" w:type="dxa"/>
            <w:vAlign w:val="bottom"/>
          </w:tcPr>
          <w:p w14:paraId="32F5F98E" w14:textId="35782274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Hausarzt/-ärztin:</w:t>
            </w:r>
          </w:p>
        </w:tc>
        <w:tc>
          <w:tcPr>
            <w:tcW w:w="2737" w:type="dxa"/>
            <w:tcBorders>
              <w:bottom w:val="single" w:sz="4" w:space="0" w:color="auto"/>
            </w:tcBorders>
            <w:vAlign w:val="bottom"/>
          </w:tcPr>
          <w:p w14:paraId="21739634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3189E987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2835" w:type="dxa"/>
            <w:vAlign w:val="bottom"/>
          </w:tcPr>
          <w:p w14:paraId="55102859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6A38AFFF" w14:textId="67E8C5F5" w:rsidTr="00117F9B">
        <w:trPr>
          <w:trHeight w:val="454"/>
        </w:trPr>
        <w:tc>
          <w:tcPr>
            <w:tcW w:w="2225" w:type="dxa"/>
            <w:vAlign w:val="bottom"/>
          </w:tcPr>
          <w:p w14:paraId="4D3CF775" w14:textId="7E610A7F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Adresse: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EE2CC7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6BFF2A34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2835" w:type="dxa"/>
            <w:vAlign w:val="bottom"/>
          </w:tcPr>
          <w:p w14:paraId="67FF29DC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775CC5E1" w14:textId="42F5BF4E" w:rsidTr="00117F9B">
        <w:trPr>
          <w:trHeight w:val="454"/>
        </w:trPr>
        <w:tc>
          <w:tcPr>
            <w:tcW w:w="2225" w:type="dxa"/>
            <w:vAlign w:val="bottom"/>
          </w:tcPr>
          <w:p w14:paraId="334FA914" w14:textId="42F810B3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PLZ: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162A2D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083A4494" w14:textId="7BDBE711" w:rsidR="00B758D0" w:rsidRDefault="003D69D8" w:rsidP="00117F9B">
            <w:pPr>
              <w:rPr>
                <w:rFonts w:ascii="Agency FB" w:hAnsi="Agency FB"/>
                <w:b/>
                <w:sz w:val="22"/>
              </w:rPr>
            </w:pPr>
            <w:r>
              <w:rPr>
                <w:sz w:val="22"/>
                <w:szCs w:val="22"/>
              </w:rPr>
              <w:t>O</w:t>
            </w:r>
            <w:r w:rsidRPr="00937582">
              <w:rPr>
                <w:sz w:val="22"/>
                <w:szCs w:val="22"/>
              </w:rPr>
              <w:t>rt: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14:paraId="68B8D9C4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35CF0DB7" w14:textId="16872A85" w:rsidTr="00117F9B">
        <w:trPr>
          <w:trHeight w:val="454"/>
        </w:trPr>
        <w:tc>
          <w:tcPr>
            <w:tcW w:w="2225" w:type="dxa"/>
            <w:vAlign w:val="bottom"/>
          </w:tcPr>
          <w:p w14:paraId="2703505E" w14:textId="1F846586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  <w:r w:rsidRPr="00937582">
              <w:rPr>
                <w:sz w:val="22"/>
                <w:szCs w:val="22"/>
              </w:rPr>
              <w:t>Telefon</w:t>
            </w:r>
            <w:r w:rsidR="001D5119">
              <w:rPr>
                <w:sz w:val="22"/>
                <w:szCs w:val="22"/>
              </w:rPr>
              <w:t>nummer</w:t>
            </w:r>
            <w:r w:rsidRPr="00937582">
              <w:rPr>
                <w:sz w:val="22"/>
                <w:szCs w:val="22"/>
              </w:rPr>
              <w:t>:</w:t>
            </w:r>
          </w:p>
        </w:tc>
        <w:tc>
          <w:tcPr>
            <w:tcW w:w="273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2EF739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1417" w:type="dxa"/>
            <w:vAlign w:val="bottom"/>
          </w:tcPr>
          <w:p w14:paraId="5835730D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bottom"/>
          </w:tcPr>
          <w:p w14:paraId="5A76DC86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4623CFBE" w14:textId="1CF6E0F7" w:rsidTr="00117F9B">
        <w:trPr>
          <w:trHeight w:val="454"/>
        </w:trPr>
        <w:tc>
          <w:tcPr>
            <w:tcW w:w="9214" w:type="dxa"/>
            <w:gridSpan w:val="4"/>
            <w:vAlign w:val="bottom"/>
          </w:tcPr>
          <w:p w14:paraId="462126DE" w14:textId="6B6212F9" w:rsidR="00B758D0" w:rsidRPr="00937582" w:rsidRDefault="00B758D0" w:rsidP="00117F9B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 xml:space="preserve">Allergien und Unverträglichkeiten des Kindes: </w:t>
            </w:r>
          </w:p>
        </w:tc>
      </w:tr>
      <w:tr w:rsidR="00B758D0" w14:paraId="41F5C762" w14:textId="00DCE2E7" w:rsidTr="00117F9B">
        <w:trPr>
          <w:trHeight w:val="454"/>
        </w:trPr>
        <w:tc>
          <w:tcPr>
            <w:tcW w:w="9214" w:type="dxa"/>
            <w:gridSpan w:val="4"/>
            <w:tcBorders>
              <w:bottom w:val="single" w:sz="4" w:space="0" w:color="auto"/>
            </w:tcBorders>
            <w:vAlign w:val="bottom"/>
          </w:tcPr>
          <w:p w14:paraId="34F959A3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56C8B9A9" w14:textId="5CF09203" w:rsidTr="00117F9B">
        <w:trPr>
          <w:trHeight w:val="454"/>
        </w:trPr>
        <w:tc>
          <w:tcPr>
            <w:tcW w:w="921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1E7398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2A1B4699" w14:textId="6F4538A0" w:rsidTr="00117F9B">
        <w:trPr>
          <w:trHeight w:val="454"/>
        </w:trPr>
        <w:tc>
          <w:tcPr>
            <w:tcW w:w="921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9A4AFC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30327D1D" w14:textId="333B7EF0" w:rsidTr="00117F9B">
        <w:trPr>
          <w:trHeight w:val="454"/>
        </w:trPr>
        <w:tc>
          <w:tcPr>
            <w:tcW w:w="9214" w:type="dxa"/>
            <w:gridSpan w:val="4"/>
            <w:tcBorders>
              <w:top w:val="single" w:sz="4" w:space="0" w:color="auto"/>
            </w:tcBorders>
            <w:vAlign w:val="bottom"/>
          </w:tcPr>
          <w:p w14:paraId="0C818B6B" w14:textId="3B2663FE" w:rsidR="00B758D0" w:rsidRPr="00937582" w:rsidRDefault="00B758D0" w:rsidP="00117F9B">
            <w:pPr>
              <w:pStyle w:val="DocUeberschrift1"/>
              <w:tabs>
                <w:tab w:val="left" w:pos="2127"/>
              </w:tabs>
              <w:jc w:val="left"/>
              <w:rPr>
                <w:b w:val="0"/>
                <w:sz w:val="22"/>
                <w:szCs w:val="22"/>
              </w:rPr>
            </w:pPr>
            <w:r w:rsidRPr="00937582">
              <w:rPr>
                <w:b w:val="0"/>
                <w:sz w:val="22"/>
                <w:szCs w:val="22"/>
              </w:rPr>
              <w:t xml:space="preserve">Regelmässige Einnahme von Medikamenten? Wenn ja, welche? </w:t>
            </w:r>
          </w:p>
        </w:tc>
      </w:tr>
      <w:tr w:rsidR="00B758D0" w14:paraId="7D8517C0" w14:textId="60CE2D42" w:rsidTr="00117F9B">
        <w:trPr>
          <w:trHeight w:val="454"/>
        </w:trPr>
        <w:tc>
          <w:tcPr>
            <w:tcW w:w="9214" w:type="dxa"/>
            <w:gridSpan w:val="4"/>
            <w:tcBorders>
              <w:bottom w:val="single" w:sz="4" w:space="0" w:color="auto"/>
            </w:tcBorders>
            <w:vAlign w:val="bottom"/>
          </w:tcPr>
          <w:p w14:paraId="60AB2F51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58FC61E5" w14:textId="2243174F" w:rsidTr="00117F9B">
        <w:trPr>
          <w:trHeight w:val="454"/>
        </w:trPr>
        <w:tc>
          <w:tcPr>
            <w:tcW w:w="921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E20639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  <w:tr w:rsidR="00B758D0" w14:paraId="10C6F848" w14:textId="341567FD" w:rsidTr="00117F9B">
        <w:trPr>
          <w:trHeight w:val="454"/>
        </w:trPr>
        <w:tc>
          <w:tcPr>
            <w:tcW w:w="921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431FFE" w14:textId="77777777" w:rsidR="00B758D0" w:rsidRDefault="00B758D0" w:rsidP="00117F9B">
            <w:pPr>
              <w:rPr>
                <w:rFonts w:ascii="Agency FB" w:hAnsi="Agency FB"/>
                <w:b/>
                <w:sz w:val="22"/>
              </w:rPr>
            </w:pPr>
          </w:p>
        </w:tc>
      </w:tr>
    </w:tbl>
    <w:p w14:paraId="6993E4EC" w14:textId="61C0F01E" w:rsidR="009B02B0" w:rsidRPr="00B758D0" w:rsidRDefault="009B02B0" w:rsidP="00B758D0">
      <w:pPr>
        <w:rPr>
          <w:rFonts w:ascii="Agency FB" w:hAnsi="Agency FB"/>
          <w:bCs/>
          <w:sz w:val="22"/>
        </w:rPr>
      </w:pPr>
    </w:p>
    <w:p w14:paraId="4E6EC667" w14:textId="0ABE4A71" w:rsidR="0080612F" w:rsidRPr="00937582" w:rsidRDefault="0080612F" w:rsidP="0080612F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 xml:space="preserve">Weitere Bemerkungen bitte auf der Rückseite oder einem beiliegenden Dokument vermerken und mit dem Notfallblatt an die Lagerleitung übergeben. </w:t>
      </w:r>
    </w:p>
    <w:p w14:paraId="11E6AA65" w14:textId="59238DFA" w:rsidR="00311C0A" w:rsidRPr="00937582" w:rsidRDefault="00311C0A" w:rsidP="00390101">
      <w:pPr>
        <w:pStyle w:val="DocUeberschrift1"/>
        <w:tabs>
          <w:tab w:val="left" w:pos="730"/>
          <w:tab w:val="left" w:pos="2127"/>
          <w:tab w:val="left" w:pos="2940"/>
        </w:tabs>
        <w:jc w:val="left"/>
        <w:rPr>
          <w:b w:val="0"/>
          <w:sz w:val="22"/>
          <w:szCs w:val="24"/>
        </w:rPr>
      </w:pPr>
    </w:p>
    <w:p w14:paraId="77D6ED13" w14:textId="23738B2A" w:rsidR="00A95DB6" w:rsidRPr="00117F9B" w:rsidRDefault="00311C0A" w:rsidP="0080612F">
      <w:pPr>
        <w:pStyle w:val="DocUeberschrift1"/>
        <w:tabs>
          <w:tab w:val="left" w:pos="730"/>
          <w:tab w:val="left" w:pos="2127"/>
          <w:tab w:val="left" w:pos="2940"/>
        </w:tabs>
        <w:jc w:val="left"/>
        <w:rPr>
          <w:rFonts w:cstheme="majorHAnsi"/>
          <w:b w:val="0"/>
          <w:kern w:val="0"/>
          <w:sz w:val="20"/>
          <w:szCs w:val="22"/>
          <w:lang w:val="de-CH"/>
        </w:rPr>
      </w:pPr>
      <w:r w:rsidRPr="00937582">
        <w:rPr>
          <w:rFonts w:cstheme="majorHAnsi"/>
          <w:b w:val="0"/>
          <w:kern w:val="0"/>
          <w:sz w:val="22"/>
          <w:szCs w:val="22"/>
          <w:lang w:val="de-CH"/>
        </w:rPr>
        <w:t xml:space="preserve">Die Jubla BuechBerg </w:t>
      </w:r>
      <w:r w:rsidRPr="00937582">
        <w:rPr>
          <w:rFonts w:cstheme="majorHAnsi"/>
          <w:kern w:val="0"/>
          <w:sz w:val="22"/>
          <w:szCs w:val="22"/>
          <w:lang w:val="de-CH"/>
        </w:rPr>
        <w:t xml:space="preserve">darf </w:t>
      </w:r>
      <w:r w:rsidRPr="00937582">
        <w:rPr>
          <w:rFonts w:cstheme="majorHAnsi"/>
          <w:b w:val="0"/>
          <w:kern w:val="0"/>
          <w:sz w:val="22"/>
          <w:szCs w:val="22"/>
          <w:lang w:val="de-CH"/>
        </w:rPr>
        <w:t>Fot</w:t>
      </w:r>
      <w:r w:rsidR="00A95DB6" w:rsidRPr="00937582">
        <w:rPr>
          <w:rFonts w:cstheme="majorHAnsi"/>
          <w:b w:val="0"/>
          <w:kern w:val="0"/>
          <w:sz w:val="22"/>
          <w:szCs w:val="22"/>
          <w:lang w:val="de-CH"/>
        </w:rPr>
        <w:t>os oder Videos von meinem Kind/</w:t>
      </w:r>
      <w:r w:rsidRPr="00937582">
        <w:rPr>
          <w:rFonts w:cstheme="majorHAnsi"/>
          <w:b w:val="0"/>
          <w:kern w:val="0"/>
          <w:sz w:val="22"/>
          <w:szCs w:val="22"/>
          <w:lang w:val="de-CH"/>
        </w:rPr>
        <w:t>meinen Kindern für die Homepage oder für Werbezwecke verwenden.</w:t>
      </w:r>
      <w:r w:rsidR="00A95DB6" w:rsidRPr="00937582">
        <w:rPr>
          <w:rFonts w:cstheme="majorHAnsi"/>
          <w:b w:val="0"/>
          <w:kern w:val="0"/>
          <w:sz w:val="22"/>
          <w:szCs w:val="22"/>
          <w:lang w:val="de-CH"/>
        </w:rPr>
        <w:t xml:space="preserve"> </w:t>
      </w:r>
      <w:r w:rsidR="009B02B0" w:rsidRPr="00937582">
        <w:rPr>
          <w:rFonts w:cstheme="majorHAnsi"/>
          <w:b w:val="0"/>
          <w:kern w:val="0"/>
          <w:sz w:val="22"/>
          <w:szCs w:val="22"/>
          <w:lang w:val="de-CH"/>
        </w:rPr>
        <w:br/>
      </w:r>
      <w:r w:rsidR="00A95DB6" w:rsidRPr="00937582">
        <w:rPr>
          <w:rFonts w:cstheme="majorHAnsi"/>
          <w:b w:val="0"/>
          <w:kern w:val="0"/>
          <w:sz w:val="20"/>
          <w:szCs w:val="22"/>
          <w:lang w:val="de-CH"/>
        </w:rPr>
        <w:t xml:space="preserve">(Bitte beachten Sie, dass ihr Kind bei Verneinung dieses Dokumentes </w:t>
      </w:r>
      <w:r w:rsidR="00A01169" w:rsidRPr="00937582">
        <w:rPr>
          <w:rFonts w:cstheme="majorHAnsi"/>
          <w:b w:val="0"/>
          <w:kern w:val="0"/>
          <w:sz w:val="20"/>
          <w:szCs w:val="22"/>
          <w:lang w:val="de-CH"/>
        </w:rPr>
        <w:t xml:space="preserve">auf keinerlei der Foto- &amp; Filmaufnahmen zu sehen </w:t>
      </w:r>
      <w:r w:rsidR="009B02B0" w:rsidRPr="00937582">
        <w:rPr>
          <w:rFonts w:cstheme="majorHAnsi"/>
          <w:b w:val="0"/>
          <w:kern w:val="0"/>
          <w:sz w:val="20"/>
          <w:szCs w:val="22"/>
          <w:lang w:val="de-CH"/>
        </w:rPr>
        <w:t>ist und somit keine Erinnerungen an die gemeinsame Lagerzeit haben wird</w:t>
      </w:r>
      <w:r w:rsidR="00A01169" w:rsidRPr="00937582">
        <w:rPr>
          <w:rFonts w:cstheme="majorHAnsi"/>
          <w:b w:val="0"/>
          <w:kern w:val="0"/>
          <w:sz w:val="20"/>
          <w:szCs w:val="22"/>
          <w:lang w:val="de-CH"/>
        </w:rPr>
        <w:t>.</w:t>
      </w:r>
      <w:r w:rsidR="00A95DB6" w:rsidRPr="00937582">
        <w:rPr>
          <w:rFonts w:cstheme="majorHAnsi"/>
          <w:b w:val="0"/>
          <w:kern w:val="0"/>
          <w:sz w:val="20"/>
          <w:szCs w:val="22"/>
          <w:lang w:val="de-CH"/>
        </w:rPr>
        <w:t>)</w:t>
      </w:r>
    </w:p>
    <w:p w14:paraId="59749219" w14:textId="7EDD0154" w:rsidR="0080612F" w:rsidRPr="00937582" w:rsidRDefault="0080612F" w:rsidP="0080612F">
      <w:pPr>
        <w:pStyle w:val="DocUeberschrift1"/>
        <w:tabs>
          <w:tab w:val="left" w:pos="730"/>
          <w:tab w:val="left" w:pos="2127"/>
          <w:tab w:val="left" w:pos="2940"/>
        </w:tabs>
        <w:jc w:val="left"/>
        <w:rPr>
          <w:rFonts w:cstheme="majorHAnsi"/>
          <w:kern w:val="0"/>
          <w:sz w:val="22"/>
          <w:szCs w:val="22"/>
          <w:lang w:val="de-CH"/>
        </w:rPr>
      </w:pPr>
      <w:r w:rsidRPr="00937582">
        <w:rPr>
          <w:rFonts w:cstheme="majorHAnsi"/>
          <w:kern w:val="0"/>
          <w:sz w:val="22"/>
          <w:szCs w:val="22"/>
          <w:lang w:val="de-CH"/>
        </w:rPr>
        <w:tab/>
      </w:r>
      <w:r w:rsidRPr="00937582">
        <w:rPr>
          <w:b w:val="0"/>
          <w:sz w:val="22"/>
          <w:szCs w:val="24"/>
        </w:rPr>
        <w:t>Ja</w:t>
      </w:r>
      <w:r w:rsidRPr="00937582">
        <w:rPr>
          <w:b w:val="0"/>
          <w:sz w:val="22"/>
          <w:szCs w:val="24"/>
        </w:rPr>
        <w:tab/>
      </w:r>
      <w:r w:rsidRPr="00937582">
        <w:rPr>
          <w:b w:val="0"/>
          <w:sz w:val="22"/>
          <w:szCs w:val="24"/>
        </w:rPr>
        <w:sym w:font="Symbol" w:char="F080"/>
      </w:r>
      <w:r w:rsidRPr="00937582">
        <w:rPr>
          <w:b w:val="0"/>
          <w:sz w:val="22"/>
          <w:szCs w:val="24"/>
        </w:rPr>
        <w:tab/>
      </w:r>
      <w:r w:rsidRPr="00937582">
        <w:rPr>
          <w:b w:val="0"/>
          <w:sz w:val="22"/>
          <w:szCs w:val="24"/>
        </w:rPr>
        <w:tab/>
        <w:t xml:space="preserve">   Nein</w:t>
      </w:r>
      <w:r w:rsidRPr="00937582">
        <w:rPr>
          <w:b w:val="0"/>
          <w:sz w:val="22"/>
          <w:szCs w:val="24"/>
        </w:rPr>
        <w:tab/>
      </w:r>
      <w:r w:rsidRPr="00937582">
        <w:rPr>
          <w:b w:val="0"/>
          <w:sz w:val="22"/>
          <w:szCs w:val="24"/>
        </w:rPr>
        <w:tab/>
      </w:r>
      <w:r w:rsidRPr="00937582">
        <w:rPr>
          <w:b w:val="0"/>
          <w:sz w:val="22"/>
          <w:szCs w:val="24"/>
        </w:rPr>
        <w:sym w:font="Symbol" w:char="F080"/>
      </w:r>
    </w:p>
    <w:p w14:paraId="0B4805D7" w14:textId="77777777" w:rsidR="002E61A0" w:rsidRPr="00937582" w:rsidRDefault="002E61A0" w:rsidP="002E61A0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</w:p>
    <w:p w14:paraId="6514B59C" w14:textId="77777777" w:rsidR="002E61A0" w:rsidRPr="00937582" w:rsidRDefault="002E61A0" w:rsidP="002E61A0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______________________</w:t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  <w:t>___________________________________</w:t>
      </w:r>
    </w:p>
    <w:p w14:paraId="38412C04" w14:textId="0A0F1178" w:rsidR="00766480" w:rsidRPr="00937582" w:rsidRDefault="002E61A0" w:rsidP="006E1302">
      <w:pPr>
        <w:pStyle w:val="DocUeberschrift1"/>
        <w:tabs>
          <w:tab w:val="left" w:pos="2127"/>
        </w:tabs>
        <w:jc w:val="left"/>
        <w:rPr>
          <w:b w:val="0"/>
          <w:sz w:val="22"/>
          <w:szCs w:val="22"/>
        </w:rPr>
      </w:pPr>
      <w:r w:rsidRPr="00937582">
        <w:rPr>
          <w:b w:val="0"/>
          <w:sz w:val="22"/>
          <w:szCs w:val="22"/>
        </w:rPr>
        <w:t>Ort und Datum</w:t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ab/>
      </w:r>
      <w:r w:rsidR="00EB6C28" w:rsidRPr="00937582">
        <w:rPr>
          <w:b w:val="0"/>
          <w:sz w:val="22"/>
          <w:szCs w:val="22"/>
        </w:rPr>
        <w:tab/>
      </w:r>
      <w:r w:rsidRPr="00937582">
        <w:rPr>
          <w:b w:val="0"/>
          <w:sz w:val="22"/>
          <w:szCs w:val="22"/>
        </w:rPr>
        <w:t>Unterschrift Erziehungsberechtigte</w:t>
      </w:r>
      <w:r w:rsidR="002531DF" w:rsidRPr="00937582">
        <w:rPr>
          <w:b w:val="0"/>
          <w:sz w:val="22"/>
          <w:szCs w:val="22"/>
        </w:rPr>
        <w:t>/r</w:t>
      </w:r>
    </w:p>
    <w:sectPr w:rsidR="00766480" w:rsidRPr="00937582" w:rsidSect="0040070F">
      <w:headerReference w:type="default" r:id="rId9"/>
      <w:footerReference w:type="default" r:id="rId10"/>
      <w:headerReference w:type="first" r:id="rId11"/>
      <w:pgSz w:w="11906" w:h="16838" w:code="9"/>
      <w:pgMar w:top="1418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341C7" w14:textId="77777777" w:rsidR="001A06C0" w:rsidRDefault="001A06C0" w:rsidP="006C18F9">
      <w:r>
        <w:separator/>
      </w:r>
    </w:p>
  </w:endnote>
  <w:endnote w:type="continuationSeparator" w:id="0">
    <w:p w14:paraId="6A842FCC" w14:textId="77777777" w:rsidR="001A06C0" w:rsidRDefault="001A06C0" w:rsidP="006C1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ck to the future 2002">
    <w:altName w:val="Calibri"/>
    <w:charset w:val="00"/>
    <w:family w:val="auto"/>
    <w:pitch w:val="variable"/>
    <w:sig w:usb0="A00000AF" w:usb1="40002048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2502" w14:textId="7BAA2891" w:rsidR="001B3CB4" w:rsidRPr="00937582" w:rsidRDefault="0065257A" w:rsidP="001B75D3">
    <w:pPr>
      <w:pStyle w:val="Fuzeile"/>
    </w:pPr>
    <w:r w:rsidRPr="00937582">
      <w:t>Anmeldeformular</w:t>
    </w:r>
    <w:r w:rsidR="001B3CB4" w:rsidRPr="00937582">
      <w:tab/>
    </w:r>
    <w:r w:rsidR="00394095" w:rsidRPr="00937582">
      <w:t>202</w:t>
    </w:r>
    <w:r w:rsidR="00937582">
      <w:t>2</w:t>
    </w:r>
    <w:r w:rsidR="001B3CB4" w:rsidRPr="00937582">
      <w:tab/>
    </w:r>
    <w:r w:rsidR="001B3CB4" w:rsidRPr="00937582">
      <w:rPr>
        <w:b/>
        <w:bCs/>
      </w:rPr>
      <w:t xml:space="preserve">Seite </w:t>
    </w:r>
    <w:r w:rsidR="001B3CB4" w:rsidRPr="00937582">
      <w:rPr>
        <w:b/>
        <w:bCs/>
      </w:rPr>
      <w:fldChar w:fldCharType="begin"/>
    </w:r>
    <w:r w:rsidR="001B3CB4" w:rsidRPr="00937582">
      <w:rPr>
        <w:b/>
        <w:bCs/>
      </w:rPr>
      <w:instrText xml:space="preserve"> PAGE </w:instrText>
    </w:r>
    <w:r w:rsidR="001B3CB4" w:rsidRPr="00937582">
      <w:rPr>
        <w:b/>
        <w:bCs/>
      </w:rPr>
      <w:fldChar w:fldCharType="separate"/>
    </w:r>
    <w:r w:rsidR="00E65928" w:rsidRPr="00937582">
      <w:rPr>
        <w:b/>
        <w:bCs/>
        <w:noProof/>
      </w:rPr>
      <w:t>2</w:t>
    </w:r>
    <w:r w:rsidR="001B3CB4" w:rsidRPr="00937582">
      <w:rPr>
        <w:b/>
        <w:bCs/>
      </w:rPr>
      <w:fldChar w:fldCharType="end"/>
    </w:r>
    <w:r w:rsidR="001B3CB4" w:rsidRPr="00937582">
      <w:rPr>
        <w:b/>
        <w:bCs/>
      </w:rPr>
      <w:t>/</w:t>
    </w:r>
    <w:r w:rsidR="001B3CB4" w:rsidRPr="00937582">
      <w:rPr>
        <w:b/>
        <w:bCs/>
      </w:rPr>
      <w:fldChar w:fldCharType="begin"/>
    </w:r>
    <w:r w:rsidR="001B3CB4" w:rsidRPr="00937582">
      <w:rPr>
        <w:b/>
        <w:bCs/>
      </w:rPr>
      <w:instrText xml:space="preserve"> NUMPAGES </w:instrText>
    </w:r>
    <w:r w:rsidR="001B3CB4" w:rsidRPr="00937582">
      <w:rPr>
        <w:b/>
        <w:bCs/>
      </w:rPr>
      <w:fldChar w:fldCharType="separate"/>
    </w:r>
    <w:r w:rsidR="00E65928" w:rsidRPr="00937582">
      <w:rPr>
        <w:b/>
        <w:bCs/>
        <w:noProof/>
      </w:rPr>
      <w:t>2</w:t>
    </w:r>
    <w:r w:rsidR="001B3CB4" w:rsidRPr="00937582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568CA" w14:textId="77777777" w:rsidR="001A06C0" w:rsidRDefault="001A06C0" w:rsidP="006C18F9">
      <w:r>
        <w:separator/>
      </w:r>
    </w:p>
  </w:footnote>
  <w:footnote w:type="continuationSeparator" w:id="0">
    <w:p w14:paraId="512FCB00" w14:textId="77777777" w:rsidR="001A06C0" w:rsidRDefault="001A06C0" w:rsidP="006C1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0DFAE" w14:textId="60B76391" w:rsidR="007E5C0B" w:rsidRPr="00DA43B9" w:rsidRDefault="009F06FA" w:rsidP="007E5C0B">
    <w:pPr>
      <w:pStyle w:val="Kopfzeile"/>
      <w:tabs>
        <w:tab w:val="left" w:pos="1980"/>
        <w:tab w:val="left" w:pos="2340"/>
        <w:tab w:val="left" w:pos="2977"/>
      </w:tabs>
      <w:rPr>
        <w:lang w:val="de-CH"/>
      </w:rPr>
    </w:pPr>
    <w:r w:rsidRPr="00DA43B9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90816C" wp14:editId="4B3B49AF">
              <wp:simplePos x="0" y="0"/>
              <wp:positionH relativeFrom="column">
                <wp:posOffset>2043624</wp:posOffset>
              </wp:positionH>
              <wp:positionV relativeFrom="paragraph">
                <wp:posOffset>27940</wp:posOffset>
              </wp:positionV>
              <wp:extent cx="0" cy="342265"/>
              <wp:effectExtent l="24130" t="25400" r="39370" b="38735"/>
              <wp:wrapNone/>
              <wp:docPr id="1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26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4B3861" id="Line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9pt,2.2pt" to="160.9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" strokeweight="2.25pt"/>
          </w:pict>
        </mc:Fallback>
      </mc:AlternateContent>
    </w:r>
    <w:r w:rsidR="007E5C0B" w:rsidRPr="00DA43B9">
      <w:rPr>
        <w:rFonts w:cs="Helvetica"/>
        <w:noProof/>
        <w:kern w:val="0"/>
        <w:lang w:val="de-CH" w:eastAsia="de-CH"/>
      </w:rPr>
      <w:drawing>
        <wp:anchor distT="0" distB="0" distL="114300" distR="114300" simplePos="0" relativeHeight="251671552" behindDoc="1" locked="0" layoutInCell="1" allowOverlap="1" wp14:anchorId="24C6FEB0" wp14:editId="689FC339">
          <wp:simplePos x="0" y="0"/>
          <wp:positionH relativeFrom="column">
            <wp:posOffset>4059028</wp:posOffset>
          </wp:positionH>
          <wp:positionV relativeFrom="page">
            <wp:posOffset>69742</wp:posOffset>
          </wp:positionV>
          <wp:extent cx="1537335" cy="1086485"/>
          <wp:effectExtent l="0" t="0" r="571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Jublaschrif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C0B" w:rsidRPr="00DA43B9">
      <w:rPr>
        <w:rFonts w:cs="Helvetica"/>
        <w:noProof/>
        <w:kern w:val="0"/>
        <w:lang w:val="de-CH" w:eastAsia="de-CH"/>
      </w:rPr>
      <w:drawing>
        <wp:anchor distT="0" distB="0" distL="114300" distR="114300" simplePos="0" relativeHeight="251670528" behindDoc="1" locked="0" layoutInCell="1" allowOverlap="1" wp14:anchorId="7A03A256" wp14:editId="21406189">
          <wp:simplePos x="0" y="0"/>
          <wp:positionH relativeFrom="column">
            <wp:posOffset>5779339</wp:posOffset>
          </wp:positionH>
          <wp:positionV relativeFrom="page">
            <wp:posOffset>232475</wp:posOffset>
          </wp:positionV>
          <wp:extent cx="584835" cy="815975"/>
          <wp:effectExtent l="0" t="0" r="5715" b="3175"/>
          <wp:wrapNone/>
          <wp:docPr id="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C0B" w:rsidRPr="00DA43B9">
      <w:rPr>
        <w:b/>
        <w:bCs/>
        <w:lang w:val="de-CH"/>
      </w:rPr>
      <w:t xml:space="preserve">Jubla BuechBerg </w:t>
    </w:r>
    <w:r w:rsidR="007E5C0B" w:rsidRPr="00DA43B9">
      <w:rPr>
        <w:b/>
        <w:bCs/>
        <w:lang w:val="de-CH"/>
      </w:rPr>
      <w:tab/>
    </w:r>
    <w:r w:rsidR="007E5C0B" w:rsidRPr="00DA43B9">
      <w:rPr>
        <w:b/>
        <w:bCs/>
        <w:lang w:val="de-CH"/>
      </w:rPr>
      <w:tab/>
    </w:r>
    <w:r w:rsidRPr="00DA43B9">
      <w:rPr>
        <w:b/>
        <w:bCs/>
        <w:lang w:val="de-CH"/>
      </w:rPr>
      <w:tab/>
    </w:r>
    <w:r w:rsidR="007E5C0B" w:rsidRPr="00DA43B9">
      <w:rPr>
        <w:lang w:val="de-CH"/>
      </w:rPr>
      <w:t>Anmeldeformular</w:t>
    </w:r>
  </w:p>
  <w:p w14:paraId="7E51D78C" w14:textId="65EFE3DF" w:rsidR="007E5C0B" w:rsidRPr="00DA43B9" w:rsidRDefault="00CC6BCA" w:rsidP="00DA43B9">
    <w:pPr>
      <w:pStyle w:val="Kopfzeile"/>
      <w:tabs>
        <w:tab w:val="left" w:pos="1980"/>
        <w:tab w:val="left" w:pos="2340"/>
        <w:tab w:val="left" w:pos="2977"/>
        <w:tab w:val="left" w:pos="3544"/>
      </w:tabs>
      <w:rPr>
        <w:b/>
        <w:lang w:val="de-CH"/>
      </w:rPr>
    </w:pPr>
    <w:r>
      <w:rPr>
        <w:b/>
        <w:lang w:val="de-CH"/>
      </w:rPr>
      <w:t xml:space="preserve">Sommerlager </w:t>
    </w:r>
    <w:r w:rsidR="0040070F" w:rsidRPr="00DA43B9">
      <w:rPr>
        <w:b/>
        <w:lang w:val="de-CH"/>
      </w:rPr>
      <w:t>202</w:t>
    </w:r>
    <w:r w:rsidR="009F06FA" w:rsidRPr="00DA43B9">
      <w:rPr>
        <w:b/>
        <w:lang w:val="de-CH"/>
      </w:rPr>
      <w:t>2</w:t>
    </w:r>
    <w:r w:rsidR="0040070F" w:rsidRPr="00DA43B9">
      <w:rPr>
        <w:b/>
        <w:lang w:val="de-CH"/>
      </w:rPr>
      <w:t xml:space="preserve"> </w:t>
    </w:r>
    <w:r w:rsidR="00DA43B9">
      <w:rPr>
        <w:b/>
        <w:lang w:val="de-CH"/>
      </w:rPr>
      <w:tab/>
    </w:r>
    <w:r>
      <w:rPr>
        <w:b/>
        <w:lang w:val="de-CH"/>
      </w:rPr>
      <w:tab/>
    </w:r>
    <w:r w:rsidR="00DA43B9">
      <w:rPr>
        <w:b/>
        <w:lang w:val="de-CH"/>
      </w:rPr>
      <w:tab/>
    </w:r>
    <w:r w:rsidR="009B02B0" w:rsidRPr="00DA43B9">
      <w:rPr>
        <w:bCs/>
        <w:lang w:val="de-CH"/>
      </w:rPr>
      <w:t>u</w:t>
    </w:r>
    <w:r w:rsidR="007E5C0B" w:rsidRPr="00DA43B9">
      <w:rPr>
        <w:lang w:val="de-CH"/>
      </w:rPr>
      <w:t>nd Notfallblatt</w:t>
    </w:r>
    <w:r w:rsidR="007E5C0B" w:rsidRPr="00DA43B9">
      <w:rPr>
        <w:b/>
        <w:lang w:val="de-CH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9E51" w14:textId="61EEF907" w:rsidR="00394095" w:rsidRPr="009B02B0" w:rsidRDefault="007E5C0B" w:rsidP="00394095">
    <w:pPr>
      <w:pStyle w:val="Kopfzeile"/>
      <w:tabs>
        <w:tab w:val="left" w:pos="1980"/>
        <w:tab w:val="left" w:pos="2340"/>
        <w:tab w:val="left" w:pos="2977"/>
      </w:tabs>
      <w:rPr>
        <w:rFonts w:ascii="Footlight MT Light" w:hAnsi="Footlight MT Light"/>
        <w:lang w:val="de-CH"/>
      </w:rPr>
    </w:pPr>
    <w:r w:rsidRPr="009B02B0">
      <w:rPr>
        <w:rFonts w:ascii="Footlight MT Light" w:hAnsi="Footlight MT Light" w:cs="Helvetica"/>
        <w:noProof/>
        <w:kern w:val="0"/>
        <w:lang w:val="de-CH" w:eastAsia="de-CH"/>
      </w:rPr>
      <w:drawing>
        <wp:anchor distT="0" distB="0" distL="114300" distR="114300" simplePos="0" relativeHeight="251667456" behindDoc="0" locked="0" layoutInCell="1" allowOverlap="1" wp14:anchorId="39BFFA99" wp14:editId="44FC0D47">
          <wp:simplePos x="0" y="0"/>
          <wp:positionH relativeFrom="column">
            <wp:posOffset>4057650</wp:posOffset>
          </wp:positionH>
          <wp:positionV relativeFrom="paragraph">
            <wp:posOffset>-382541</wp:posOffset>
          </wp:positionV>
          <wp:extent cx="1537335" cy="1086485"/>
          <wp:effectExtent l="0" t="0" r="0" b="5715"/>
          <wp:wrapThrough wrapText="bothSides">
            <wp:wrapPolygon edited="0">
              <wp:start x="0" y="0"/>
              <wp:lineTo x="0" y="21461"/>
              <wp:lineTo x="21413" y="21461"/>
              <wp:lineTo x="21413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_Jublaschrif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33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95" w:rsidRPr="009B02B0">
      <w:rPr>
        <w:rFonts w:ascii="Footlight MT Light" w:hAnsi="Footlight MT Light"/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14B974" wp14:editId="411B4AD7">
              <wp:simplePos x="0" y="0"/>
              <wp:positionH relativeFrom="column">
                <wp:posOffset>1351779</wp:posOffset>
              </wp:positionH>
              <wp:positionV relativeFrom="paragraph">
                <wp:posOffset>28127</wp:posOffset>
              </wp:positionV>
              <wp:extent cx="0" cy="342265"/>
              <wp:effectExtent l="24130" t="25400" r="39370" b="3873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26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26EA0A" id="Line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45pt,2.2pt" to="106.4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" strokeweight="2.25pt"/>
          </w:pict>
        </mc:Fallback>
      </mc:AlternateContent>
    </w:r>
    <w:r w:rsidR="00394095" w:rsidRPr="009B02B0">
      <w:rPr>
        <w:rFonts w:ascii="Footlight MT Light" w:hAnsi="Footlight MT Light" w:cs="Helvetica"/>
        <w:noProof/>
        <w:kern w:val="0"/>
        <w:lang w:val="de-CH" w:eastAsia="de-CH"/>
      </w:rPr>
      <w:drawing>
        <wp:anchor distT="0" distB="0" distL="114300" distR="114300" simplePos="0" relativeHeight="251666432" behindDoc="1" locked="0" layoutInCell="1" allowOverlap="1" wp14:anchorId="6020114B" wp14:editId="365A4B4E">
          <wp:simplePos x="0" y="0"/>
          <wp:positionH relativeFrom="column">
            <wp:posOffset>5779193</wp:posOffset>
          </wp:positionH>
          <wp:positionV relativeFrom="paragraph">
            <wp:posOffset>-218555</wp:posOffset>
          </wp:positionV>
          <wp:extent cx="584938" cy="816495"/>
          <wp:effectExtent l="0" t="0" r="0" b="0"/>
          <wp:wrapNone/>
          <wp:docPr id="1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38" cy="81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95" w:rsidRPr="009B02B0">
      <w:rPr>
        <w:rFonts w:ascii="Footlight MT Light" w:hAnsi="Footlight MT Light"/>
        <w:b/>
        <w:bCs/>
        <w:lang w:val="de-CH"/>
      </w:rPr>
      <w:t xml:space="preserve">Jubla BuechBerg </w:t>
    </w:r>
    <w:r w:rsidR="00394095" w:rsidRPr="009B02B0">
      <w:rPr>
        <w:rFonts w:ascii="Footlight MT Light" w:hAnsi="Footlight MT Light"/>
        <w:b/>
        <w:bCs/>
        <w:lang w:val="de-CH"/>
      </w:rPr>
      <w:tab/>
    </w:r>
    <w:r w:rsidR="00394095" w:rsidRPr="009B02B0">
      <w:rPr>
        <w:rFonts w:ascii="Footlight MT Light" w:hAnsi="Footlight MT Light"/>
        <w:b/>
        <w:bCs/>
        <w:lang w:val="de-CH"/>
      </w:rPr>
      <w:tab/>
    </w:r>
    <w:r w:rsidR="00394095" w:rsidRPr="009B02B0">
      <w:rPr>
        <w:rFonts w:ascii="Footlight MT Light" w:hAnsi="Footlight MT Light"/>
        <w:lang w:val="de-CH"/>
      </w:rPr>
      <w:t>Anmeldeformular</w:t>
    </w:r>
  </w:p>
  <w:p w14:paraId="3B3A6690" w14:textId="020A3C85" w:rsidR="00394095" w:rsidRPr="004A7579" w:rsidRDefault="00394095" w:rsidP="00394095">
    <w:pPr>
      <w:pStyle w:val="Kopfzeile"/>
      <w:tabs>
        <w:tab w:val="left" w:pos="1980"/>
        <w:tab w:val="left" w:pos="2340"/>
        <w:tab w:val="left" w:pos="2977"/>
      </w:tabs>
      <w:rPr>
        <w:rFonts w:ascii="Agency FB" w:hAnsi="Agency FB"/>
        <w:b/>
        <w:lang w:val="de-CH"/>
      </w:rPr>
    </w:pPr>
    <w:r w:rsidRPr="009B02B0">
      <w:rPr>
        <w:rFonts w:ascii="Footlight MT Light" w:hAnsi="Footlight MT Light"/>
        <w:b/>
        <w:lang w:val="de-CH"/>
      </w:rPr>
      <w:t>Sommerlager 20</w:t>
    </w:r>
    <w:r w:rsidR="007E5C0B" w:rsidRPr="009B02B0">
      <w:rPr>
        <w:rFonts w:ascii="Footlight MT Light" w:hAnsi="Footlight MT Light"/>
        <w:b/>
        <w:lang w:val="de-CH"/>
      </w:rPr>
      <w:t>20</w:t>
    </w:r>
    <w:r w:rsidRPr="009B02B0">
      <w:rPr>
        <w:rFonts w:ascii="Footlight MT Light" w:hAnsi="Footlight MT Light"/>
        <w:b/>
        <w:lang w:val="de-CH"/>
      </w:rPr>
      <w:tab/>
    </w:r>
    <w:r w:rsidRPr="009B02B0">
      <w:rPr>
        <w:rFonts w:ascii="Footlight MT Light" w:hAnsi="Footlight MT Light"/>
        <w:b/>
        <w:lang w:val="de-CH"/>
      </w:rPr>
      <w:tab/>
    </w:r>
    <w:r w:rsidRPr="009B02B0">
      <w:rPr>
        <w:rFonts w:ascii="Footlight MT Light" w:hAnsi="Footlight MT Light"/>
        <w:lang w:val="de-CH"/>
      </w:rPr>
      <w:t>und Notfallblatt</w:t>
    </w:r>
    <w:r w:rsidRPr="004A7579">
      <w:rPr>
        <w:rFonts w:ascii="Agency FB" w:hAnsi="Agency FB"/>
        <w:b/>
        <w:lang w:val="de-CH"/>
      </w:rPr>
      <w:tab/>
    </w:r>
  </w:p>
  <w:p w14:paraId="4A7D73AF" w14:textId="77777777" w:rsidR="00394095" w:rsidRPr="004A7579" w:rsidRDefault="00394095" w:rsidP="00394095">
    <w:pPr>
      <w:pStyle w:val="Kopfzeile"/>
      <w:tabs>
        <w:tab w:val="left" w:pos="1980"/>
        <w:tab w:val="left" w:pos="2340"/>
      </w:tabs>
      <w:rPr>
        <w:rFonts w:ascii="Agency FB" w:hAnsi="Agency FB"/>
        <w:lang w:val="de-CH"/>
      </w:rPr>
    </w:pPr>
  </w:p>
  <w:p w14:paraId="7C132FD8" w14:textId="77777777" w:rsidR="00394095" w:rsidRPr="00394095" w:rsidRDefault="00394095">
    <w:pPr>
      <w:pStyle w:val="Kopfzeile"/>
      <w:rPr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F14FB"/>
    <w:multiLevelType w:val="hybridMultilevel"/>
    <w:tmpl w:val="224E8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A848BE"/>
    <w:multiLevelType w:val="hybridMultilevel"/>
    <w:tmpl w:val="B3462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A71B5A"/>
    <w:multiLevelType w:val="hybridMultilevel"/>
    <w:tmpl w:val="1BA4B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55B126C"/>
    <w:multiLevelType w:val="hybridMultilevel"/>
    <w:tmpl w:val="A072B2A2"/>
    <w:lvl w:ilvl="0" w:tplc="B546AC68">
      <w:numFmt w:val="bullet"/>
      <w:lvlText w:val="-"/>
      <w:lvlJc w:val="left"/>
      <w:pPr>
        <w:ind w:left="720" w:hanging="360"/>
      </w:pPr>
      <w:rPr>
        <w:rFonts w:ascii="Back to the future 2002" w:eastAsia="Times New Roman" w:hAnsi="Back to the future 2002" w:cs="Century Gothic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3025CA"/>
    <w:multiLevelType w:val="hybridMultilevel"/>
    <w:tmpl w:val="EDC64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D2446DF"/>
    <w:multiLevelType w:val="hybridMultilevel"/>
    <w:tmpl w:val="7B7CAB44"/>
    <w:lvl w:ilvl="0" w:tplc="C080A7C4">
      <w:start w:val="1"/>
      <w:numFmt w:val="decimal"/>
      <w:pStyle w:val="TRTite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913794">
    <w:abstractNumId w:val="5"/>
  </w:num>
  <w:num w:numId="2" w16cid:durableId="838083583">
    <w:abstractNumId w:val="4"/>
  </w:num>
  <w:num w:numId="3" w16cid:durableId="1243755841">
    <w:abstractNumId w:val="0"/>
  </w:num>
  <w:num w:numId="4" w16cid:durableId="833256897">
    <w:abstractNumId w:val="2"/>
  </w:num>
  <w:num w:numId="5" w16cid:durableId="1421483877">
    <w:abstractNumId w:val="1"/>
  </w:num>
  <w:num w:numId="6" w16cid:durableId="8743941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C71"/>
    <w:rsid w:val="000118A4"/>
    <w:rsid w:val="00042089"/>
    <w:rsid w:val="00060B41"/>
    <w:rsid w:val="000A6106"/>
    <w:rsid w:val="000B26DF"/>
    <w:rsid w:val="000D6932"/>
    <w:rsid w:val="000F1785"/>
    <w:rsid w:val="000F3C9D"/>
    <w:rsid w:val="000F702F"/>
    <w:rsid w:val="00100908"/>
    <w:rsid w:val="001020C1"/>
    <w:rsid w:val="00117F20"/>
    <w:rsid w:val="00117F9B"/>
    <w:rsid w:val="001253B0"/>
    <w:rsid w:val="001435FF"/>
    <w:rsid w:val="00183214"/>
    <w:rsid w:val="00192DA1"/>
    <w:rsid w:val="001A06C0"/>
    <w:rsid w:val="001B18D6"/>
    <w:rsid w:val="001B3CB4"/>
    <w:rsid w:val="001B75D3"/>
    <w:rsid w:val="001D5119"/>
    <w:rsid w:val="0020494F"/>
    <w:rsid w:val="002531DF"/>
    <w:rsid w:val="0025593A"/>
    <w:rsid w:val="0028390C"/>
    <w:rsid w:val="00287004"/>
    <w:rsid w:val="002C0323"/>
    <w:rsid w:val="002D2E7F"/>
    <w:rsid w:val="002E503F"/>
    <w:rsid w:val="002E61A0"/>
    <w:rsid w:val="00311C0A"/>
    <w:rsid w:val="003673BA"/>
    <w:rsid w:val="00390101"/>
    <w:rsid w:val="00394095"/>
    <w:rsid w:val="003B2C85"/>
    <w:rsid w:val="003C40DF"/>
    <w:rsid w:val="003D69D8"/>
    <w:rsid w:val="003E5112"/>
    <w:rsid w:val="003F1E8F"/>
    <w:rsid w:val="0040070F"/>
    <w:rsid w:val="004067E7"/>
    <w:rsid w:val="00411133"/>
    <w:rsid w:val="00422E8D"/>
    <w:rsid w:val="00425A39"/>
    <w:rsid w:val="00452E2C"/>
    <w:rsid w:val="004633F9"/>
    <w:rsid w:val="004772C2"/>
    <w:rsid w:val="004A7579"/>
    <w:rsid w:val="004B25D3"/>
    <w:rsid w:val="004B7591"/>
    <w:rsid w:val="004E3B65"/>
    <w:rsid w:val="004F06A2"/>
    <w:rsid w:val="004F3585"/>
    <w:rsid w:val="005003B5"/>
    <w:rsid w:val="005074D4"/>
    <w:rsid w:val="00534AEC"/>
    <w:rsid w:val="00553144"/>
    <w:rsid w:val="00571AD5"/>
    <w:rsid w:val="005730B5"/>
    <w:rsid w:val="00586ED9"/>
    <w:rsid w:val="0059337B"/>
    <w:rsid w:val="005C2D7D"/>
    <w:rsid w:val="005C7605"/>
    <w:rsid w:val="005D0257"/>
    <w:rsid w:val="005D3453"/>
    <w:rsid w:val="005E2A52"/>
    <w:rsid w:val="005F057D"/>
    <w:rsid w:val="00633997"/>
    <w:rsid w:val="006476BD"/>
    <w:rsid w:val="0065211F"/>
    <w:rsid w:val="0065257A"/>
    <w:rsid w:val="006C18F9"/>
    <w:rsid w:val="006E1302"/>
    <w:rsid w:val="007037BF"/>
    <w:rsid w:val="00712970"/>
    <w:rsid w:val="00735CD3"/>
    <w:rsid w:val="00742E15"/>
    <w:rsid w:val="00744009"/>
    <w:rsid w:val="00766480"/>
    <w:rsid w:val="007B1028"/>
    <w:rsid w:val="007D0C71"/>
    <w:rsid w:val="007E5C0B"/>
    <w:rsid w:val="007E6165"/>
    <w:rsid w:val="0080461D"/>
    <w:rsid w:val="0080612F"/>
    <w:rsid w:val="00837154"/>
    <w:rsid w:val="0085798A"/>
    <w:rsid w:val="00890944"/>
    <w:rsid w:val="00893EB6"/>
    <w:rsid w:val="008956B4"/>
    <w:rsid w:val="00896BCC"/>
    <w:rsid w:val="008B316B"/>
    <w:rsid w:val="008C5CEE"/>
    <w:rsid w:val="008C6139"/>
    <w:rsid w:val="008F50DD"/>
    <w:rsid w:val="009048B0"/>
    <w:rsid w:val="00937582"/>
    <w:rsid w:val="009509D3"/>
    <w:rsid w:val="0095322D"/>
    <w:rsid w:val="009913FD"/>
    <w:rsid w:val="009B02B0"/>
    <w:rsid w:val="009F06FA"/>
    <w:rsid w:val="00A01169"/>
    <w:rsid w:val="00A01A71"/>
    <w:rsid w:val="00A163FF"/>
    <w:rsid w:val="00A24C4E"/>
    <w:rsid w:val="00A25644"/>
    <w:rsid w:val="00A326CC"/>
    <w:rsid w:val="00A94B19"/>
    <w:rsid w:val="00A95D30"/>
    <w:rsid w:val="00A95DB6"/>
    <w:rsid w:val="00AD12C7"/>
    <w:rsid w:val="00AD6C54"/>
    <w:rsid w:val="00AF194B"/>
    <w:rsid w:val="00B070D2"/>
    <w:rsid w:val="00B32512"/>
    <w:rsid w:val="00B411CB"/>
    <w:rsid w:val="00B451DC"/>
    <w:rsid w:val="00B56EE6"/>
    <w:rsid w:val="00B758D0"/>
    <w:rsid w:val="00B91992"/>
    <w:rsid w:val="00BA2119"/>
    <w:rsid w:val="00BB223E"/>
    <w:rsid w:val="00BC7992"/>
    <w:rsid w:val="00BE78EC"/>
    <w:rsid w:val="00BF5B34"/>
    <w:rsid w:val="00C060C7"/>
    <w:rsid w:val="00C303C3"/>
    <w:rsid w:val="00C30936"/>
    <w:rsid w:val="00C80525"/>
    <w:rsid w:val="00C87CD6"/>
    <w:rsid w:val="00CC6BCA"/>
    <w:rsid w:val="00CF5C9B"/>
    <w:rsid w:val="00D003B2"/>
    <w:rsid w:val="00D07393"/>
    <w:rsid w:val="00D2529F"/>
    <w:rsid w:val="00D35048"/>
    <w:rsid w:val="00D47D54"/>
    <w:rsid w:val="00D73254"/>
    <w:rsid w:val="00D8282E"/>
    <w:rsid w:val="00D87860"/>
    <w:rsid w:val="00D94DC6"/>
    <w:rsid w:val="00DA43B9"/>
    <w:rsid w:val="00DB3810"/>
    <w:rsid w:val="00DC0229"/>
    <w:rsid w:val="00DC2AC0"/>
    <w:rsid w:val="00DD1CA0"/>
    <w:rsid w:val="00DD1FA6"/>
    <w:rsid w:val="00DE177E"/>
    <w:rsid w:val="00DE3F50"/>
    <w:rsid w:val="00DF7967"/>
    <w:rsid w:val="00E57CDA"/>
    <w:rsid w:val="00E65928"/>
    <w:rsid w:val="00E71D45"/>
    <w:rsid w:val="00E84C24"/>
    <w:rsid w:val="00EA3BAC"/>
    <w:rsid w:val="00EA788E"/>
    <w:rsid w:val="00EB6C28"/>
    <w:rsid w:val="00EF3A05"/>
    <w:rsid w:val="00F11F04"/>
    <w:rsid w:val="00F313F8"/>
    <w:rsid w:val="00F36C8F"/>
    <w:rsid w:val="00F6130C"/>
    <w:rsid w:val="00F76674"/>
    <w:rsid w:val="00F833B5"/>
    <w:rsid w:val="00F9527F"/>
    <w:rsid w:val="00FB560F"/>
    <w:rsid w:val="00FE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52CD42C"/>
  <w14:defaultImageDpi w14:val="300"/>
  <w15:docId w15:val="{82F30E94-EA57-40F3-AFF8-AAF8738E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6480"/>
    <w:rPr>
      <w:rFonts w:ascii="Century Gothic" w:eastAsia="Times New Roman" w:hAnsi="Century Gothic" w:cs="Century Gothic"/>
      <w:kern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RTitel">
    <w:name w:val="TR Titel"/>
    <w:basedOn w:val="Standard"/>
    <w:next w:val="Standard"/>
    <w:uiPriority w:val="99"/>
    <w:rsid w:val="00766480"/>
    <w:pPr>
      <w:numPr>
        <w:numId w:val="1"/>
      </w:numPr>
      <w:pBdr>
        <w:bottom w:val="single" w:sz="4" w:space="1" w:color="auto"/>
      </w:pBdr>
      <w:tabs>
        <w:tab w:val="right" w:pos="8280"/>
        <w:tab w:val="right" w:pos="9000"/>
      </w:tabs>
      <w:spacing w:before="240" w:after="120"/>
      <w:outlineLvl w:val="0"/>
    </w:pPr>
    <w:rPr>
      <w:b/>
      <w:bCs/>
      <w:lang w:val="de-CH"/>
    </w:rPr>
  </w:style>
  <w:style w:type="paragraph" w:styleId="Kopfzeile">
    <w:name w:val="header"/>
    <w:basedOn w:val="Standard"/>
    <w:link w:val="KopfzeileZchn"/>
    <w:uiPriority w:val="99"/>
    <w:rsid w:val="0076648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66480"/>
    <w:rPr>
      <w:rFonts w:ascii="Century Gothic" w:eastAsia="Times New Roman" w:hAnsi="Century Gothic" w:cs="Century Gothic"/>
      <w:kern w:val="32"/>
      <w:lang w:val="de-DE"/>
    </w:rPr>
  </w:style>
  <w:style w:type="paragraph" w:styleId="Fuzeile">
    <w:name w:val="footer"/>
    <w:basedOn w:val="Standard"/>
    <w:link w:val="FuzeileZchn"/>
    <w:uiPriority w:val="99"/>
    <w:rsid w:val="00766480"/>
    <w:pPr>
      <w:pBdr>
        <w:top w:val="single" w:sz="4" w:space="1" w:color="auto"/>
      </w:pBd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66480"/>
    <w:rPr>
      <w:rFonts w:ascii="Century Gothic" w:eastAsia="Times New Roman" w:hAnsi="Century Gothic" w:cs="Century Gothic"/>
      <w:kern w:val="32"/>
      <w:sz w:val="16"/>
      <w:szCs w:val="16"/>
      <w:lang w:val="de-DE"/>
    </w:rPr>
  </w:style>
  <w:style w:type="paragraph" w:customStyle="1" w:styleId="DocInfoFett">
    <w:name w:val="DocInfo Fett"/>
    <w:basedOn w:val="Standard"/>
    <w:uiPriority w:val="99"/>
    <w:rsid w:val="00766480"/>
    <w:pPr>
      <w:spacing w:before="60" w:after="60"/>
    </w:pPr>
    <w:rPr>
      <w:b/>
      <w:bCs/>
      <w:sz w:val="16"/>
      <w:szCs w:val="16"/>
    </w:rPr>
  </w:style>
  <w:style w:type="paragraph" w:customStyle="1" w:styleId="DocInfoStandard">
    <w:name w:val="DocInfo Standard"/>
    <w:basedOn w:val="Standard"/>
    <w:uiPriority w:val="99"/>
    <w:rsid w:val="00766480"/>
    <w:pPr>
      <w:spacing w:before="60" w:after="60"/>
    </w:pPr>
    <w:rPr>
      <w:sz w:val="16"/>
      <w:szCs w:val="16"/>
    </w:rPr>
  </w:style>
  <w:style w:type="paragraph" w:customStyle="1" w:styleId="DocInfoFettUnterstrichen">
    <w:name w:val="DocInfo Fett Unterstrichen"/>
    <w:basedOn w:val="Standard"/>
    <w:next w:val="Standard"/>
    <w:uiPriority w:val="99"/>
    <w:rsid w:val="00766480"/>
    <w:pPr>
      <w:spacing w:before="60" w:after="60"/>
    </w:pPr>
    <w:rPr>
      <w:b/>
      <w:bCs/>
      <w:u w:val="single"/>
    </w:rPr>
  </w:style>
  <w:style w:type="paragraph" w:styleId="Verzeichnis1">
    <w:name w:val="toc 1"/>
    <w:basedOn w:val="Standard"/>
    <w:next w:val="Standard"/>
    <w:autoRedefine/>
    <w:uiPriority w:val="39"/>
    <w:rsid w:val="00766480"/>
  </w:style>
  <w:style w:type="paragraph" w:customStyle="1" w:styleId="DocUeberschrift1">
    <w:name w:val="DocUeberschrift 1"/>
    <w:basedOn w:val="Standard"/>
    <w:uiPriority w:val="99"/>
    <w:rsid w:val="00766480"/>
    <w:pPr>
      <w:jc w:val="right"/>
    </w:pPr>
    <w:rPr>
      <w:b/>
      <w:bCs/>
      <w:sz w:val="44"/>
      <w:szCs w:val="44"/>
    </w:rPr>
  </w:style>
  <w:style w:type="paragraph" w:styleId="Listenabsatz">
    <w:name w:val="List Paragraph"/>
    <w:basedOn w:val="Standard"/>
    <w:uiPriority w:val="99"/>
    <w:qFormat/>
    <w:rsid w:val="00766480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211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211F"/>
    <w:rPr>
      <w:rFonts w:ascii="Lucida Grande" w:eastAsia="Times New Roman" w:hAnsi="Lucida Grande" w:cs="Lucida Grande"/>
      <w:kern w:val="32"/>
      <w:sz w:val="18"/>
      <w:szCs w:val="18"/>
      <w:lang w:val="de-DE"/>
    </w:rPr>
  </w:style>
  <w:style w:type="character" w:styleId="Hyperlink">
    <w:name w:val="Hyperlink"/>
    <w:basedOn w:val="Absatz-Standardschriftart"/>
    <w:uiPriority w:val="99"/>
    <w:unhideWhenUsed/>
    <w:rsid w:val="00EA3BAC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C0323"/>
    <w:pPr>
      <w:spacing w:before="100" w:beforeAutospacing="1" w:after="100" w:afterAutospacing="1"/>
    </w:pPr>
    <w:rPr>
      <w:rFonts w:ascii="Times New Roman" w:hAnsi="Times New Roman" w:cs="Times New Roman"/>
      <w:kern w:val="0"/>
      <w:lang w:val="de-CH"/>
    </w:rPr>
  </w:style>
  <w:style w:type="table" w:styleId="Tabellenraster">
    <w:name w:val="Table Grid"/>
    <w:basedOn w:val="NormaleTabelle"/>
    <w:uiPriority w:val="59"/>
    <w:rsid w:val="009F0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6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7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t-r\Qsync\Projekte\Kantonslager%20Kala\Dokumente\Kala%20'18%20Vorlage%20offizielle%20Dokument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604A0-BF80-47BE-A3EB-6C0FD4770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Kala '18 Vorlage offizielle Dokumente</Template>
  <TotalTime>0</TotalTime>
  <Pages>2</Pages>
  <Words>294</Words>
  <Characters>1854</Characters>
  <Application>Microsoft Office Word</Application>
  <DocSecurity>0</DocSecurity>
  <Lines>15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Grundsätzliche Bestimmungen</vt:lpstr>
      <vt:lpstr>Zweck</vt:lpstr>
      <vt:lpstr>Mitgliedschaft</vt:lpstr>
      <vt:lpstr>Organe</vt:lpstr>
      <vt:lpstr>Die Generalversammlung</vt:lpstr>
      <vt:lpstr>Der Vorstand </vt:lpstr>
      <vt:lpstr>Das Vereinsvermögen</vt:lpstr>
      <vt:lpstr>Allgemeines und Schlussbestimmungen</vt:lpstr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IAST Impulsarbeitsstelle Rebstein</dc:creator>
  <cp:keywords/>
  <dc:description/>
  <cp:lastModifiedBy>Molnar Dora BZR-PKE18a</cp:lastModifiedBy>
  <cp:revision>12</cp:revision>
  <cp:lastPrinted>2022-05-24T15:52:00Z</cp:lastPrinted>
  <dcterms:created xsi:type="dcterms:W3CDTF">2022-03-25T18:22:00Z</dcterms:created>
  <dcterms:modified xsi:type="dcterms:W3CDTF">2022-05-24T15:52:00Z</dcterms:modified>
</cp:coreProperties>
</file>